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84B3C" w14:textId="715A8FEC" w:rsidR="0084730E" w:rsidRDefault="0084730E" w:rsidP="0084730E">
      <w:pPr>
        <w:spacing w:after="120"/>
        <w:jc w:val="center"/>
        <w:rPr>
          <w:rFonts w:ascii="Cormorant Garamond" w:hAnsi="Cormorant Garamond"/>
          <w:b/>
          <w:sz w:val="40"/>
          <w:szCs w:val="40"/>
        </w:rPr>
      </w:pPr>
      <w:bookmarkStart w:id="0" w:name="_Hlk14960536"/>
      <w:bookmarkStart w:id="1" w:name="_GoBack"/>
      <w:bookmarkEnd w:id="1"/>
      <w:r w:rsidRPr="000D397C">
        <w:rPr>
          <w:rFonts w:ascii="Cormorant Garamond" w:hAnsi="Cormorant Garamond"/>
          <w:b/>
          <w:noProof/>
          <w:sz w:val="40"/>
          <w:szCs w:val="40"/>
          <w:lang w:eastAsia="fr-FR"/>
        </w:rPr>
        <w:drawing>
          <wp:inline distT="0" distB="0" distL="0" distR="0" wp14:anchorId="2573C4A6" wp14:editId="654BD890">
            <wp:extent cx="2379934" cy="120523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1804" cy="1236562"/>
                    </a:xfrm>
                    <a:prstGeom prst="rect">
                      <a:avLst/>
                    </a:prstGeom>
                  </pic:spPr>
                </pic:pic>
              </a:graphicData>
            </a:graphic>
          </wp:inline>
        </w:drawing>
      </w:r>
    </w:p>
    <w:p w14:paraId="36A55448" w14:textId="77777777" w:rsidR="0084730E" w:rsidRDefault="0084730E" w:rsidP="00043AA8">
      <w:pPr>
        <w:spacing w:after="120"/>
        <w:jc w:val="center"/>
        <w:rPr>
          <w:rFonts w:ascii="Cormorant Garamond" w:hAnsi="Cormorant Garamond"/>
          <w:b/>
          <w:sz w:val="40"/>
          <w:szCs w:val="40"/>
        </w:rPr>
      </w:pPr>
    </w:p>
    <w:p w14:paraId="68F7A31C" w14:textId="3A5053A3" w:rsidR="002C1921" w:rsidRPr="00FD0474" w:rsidRDefault="002C1921" w:rsidP="00043AA8">
      <w:pPr>
        <w:spacing w:after="120"/>
        <w:jc w:val="center"/>
        <w:rPr>
          <w:rFonts w:ascii="Cormorant Garamond" w:hAnsi="Cormorant Garamond"/>
          <w:b/>
          <w:sz w:val="40"/>
          <w:szCs w:val="40"/>
        </w:rPr>
      </w:pPr>
      <w:r w:rsidRPr="00FD0474">
        <w:rPr>
          <w:rFonts w:ascii="Cormorant Garamond" w:hAnsi="Cormorant Garamond"/>
          <w:b/>
          <w:sz w:val="40"/>
          <w:szCs w:val="40"/>
        </w:rPr>
        <w:t xml:space="preserve">Candidature à </w:t>
      </w:r>
      <w:r w:rsidR="007C31A3" w:rsidRPr="00FD0474">
        <w:rPr>
          <w:rFonts w:ascii="Cormorant Garamond" w:hAnsi="Cormorant Garamond"/>
          <w:b/>
          <w:sz w:val="40"/>
          <w:szCs w:val="40"/>
        </w:rPr>
        <w:t>l’appel à manifestation d’intérêt</w:t>
      </w:r>
    </w:p>
    <w:p w14:paraId="70B209CF" w14:textId="77777777" w:rsidR="00C87CC9" w:rsidRDefault="002C1921" w:rsidP="00043AA8">
      <w:pPr>
        <w:spacing w:after="120"/>
        <w:jc w:val="center"/>
        <w:rPr>
          <w:rFonts w:ascii="Cormorant Garamond" w:hAnsi="Cormorant Garamond"/>
          <w:b/>
          <w:sz w:val="40"/>
          <w:szCs w:val="40"/>
        </w:rPr>
      </w:pPr>
      <w:r w:rsidRPr="00FD0474">
        <w:rPr>
          <w:rFonts w:ascii="Cormorant Garamond" w:hAnsi="Cormorant Garamond"/>
          <w:b/>
          <w:sz w:val="40"/>
          <w:szCs w:val="40"/>
        </w:rPr>
        <w:t>« </w:t>
      </w:r>
      <w:r w:rsidR="007C31A3" w:rsidRPr="00FD0474">
        <w:rPr>
          <w:rFonts w:ascii="Cormorant Garamond" w:hAnsi="Cormorant Garamond"/>
          <w:b/>
          <w:sz w:val="40"/>
          <w:szCs w:val="40"/>
        </w:rPr>
        <w:t xml:space="preserve">Start-Up </w:t>
      </w:r>
      <w:r w:rsidR="000B6AE4" w:rsidRPr="00FD0474">
        <w:rPr>
          <w:rFonts w:ascii="Cormorant Garamond" w:hAnsi="Cormorant Garamond"/>
          <w:b/>
          <w:sz w:val="40"/>
          <w:szCs w:val="40"/>
        </w:rPr>
        <w:t>Factory</w:t>
      </w:r>
      <w:r w:rsidRPr="00FD0474">
        <w:rPr>
          <w:rFonts w:ascii="Cormorant Garamond" w:hAnsi="Cormorant Garamond"/>
          <w:b/>
          <w:sz w:val="40"/>
          <w:szCs w:val="40"/>
        </w:rPr>
        <w:t xml:space="preserve"> »</w:t>
      </w:r>
    </w:p>
    <w:p w14:paraId="0A91F113" w14:textId="74BD4BAA" w:rsidR="00356966" w:rsidRDefault="002A4B68" w:rsidP="00342B7B">
      <w:pPr>
        <w:jc w:val="center"/>
        <w:rPr>
          <w:rFonts w:ascii="Work Sans" w:hAnsi="Work Sans"/>
          <w:sz w:val="8"/>
          <w:szCs w:val="8"/>
          <w:lang w:eastAsia="fr-FR"/>
        </w:rPr>
      </w:pPr>
      <w:r>
        <w:rPr>
          <w:rFonts w:ascii="Cormorant Garamond" w:hAnsi="Cormorant Garamond"/>
          <w:b/>
          <w:sz w:val="40"/>
          <w:szCs w:val="40"/>
        </w:rPr>
        <w:t>Maladies Rares</w:t>
      </w:r>
    </w:p>
    <w:p w14:paraId="08693EBA" w14:textId="77777777" w:rsidR="00583042" w:rsidRDefault="00583042" w:rsidP="00E913C1">
      <w:pPr>
        <w:jc w:val="both"/>
        <w:rPr>
          <w:rFonts w:ascii="Work Sans" w:hAnsi="Work Sans"/>
          <w:sz w:val="8"/>
          <w:szCs w:val="8"/>
          <w:lang w:eastAsia="fr-FR"/>
        </w:rPr>
      </w:pPr>
    </w:p>
    <w:p w14:paraId="0D27FBD8" w14:textId="736F9BCB" w:rsidR="0096064B" w:rsidRDefault="0096064B" w:rsidP="0096064B">
      <w:pPr>
        <w:spacing w:after="0"/>
        <w:jc w:val="both"/>
      </w:pPr>
      <w:r w:rsidRPr="00A2483B">
        <w:t>L’écosystème maladies rares est très dynamique au niveau académique en France et plus particulièrement en Ile</w:t>
      </w:r>
      <w:r w:rsidR="0012410A">
        <w:t>-</w:t>
      </w:r>
      <w:r w:rsidRPr="00A2483B">
        <w:t>de</w:t>
      </w:r>
      <w:r w:rsidR="0012410A">
        <w:t>-</w:t>
      </w:r>
      <w:r w:rsidRPr="00A2483B">
        <w:t>France (71 centres de référence maladies rares localisés en IDF sur les 131 labélisés au niveau national, nombreuses équipes de recherche). Ce domaine bénéficie également d’un fort intérêt industriel. En raison des spécificités du domaine des maladies rares, il est particulièrement intéressant de combiner les réseaux, expertises et capacités d’investissement dans un appel à manifestation d’intérêt.</w:t>
      </w:r>
    </w:p>
    <w:p w14:paraId="2768DBB4" w14:textId="77777777" w:rsidR="0096064B" w:rsidRDefault="0096064B" w:rsidP="0096064B">
      <w:pPr>
        <w:spacing w:after="0"/>
        <w:jc w:val="both"/>
      </w:pPr>
    </w:p>
    <w:p w14:paraId="4CFE9674" w14:textId="5D51D5E7" w:rsidR="00ED246D" w:rsidRDefault="003B4DDF" w:rsidP="00E913C1">
      <w:pPr>
        <w:jc w:val="both"/>
        <w:rPr>
          <w:rFonts w:ascii="Work Sans" w:hAnsi="Work Sans"/>
          <w:bCs/>
        </w:rPr>
      </w:pPr>
      <w:r w:rsidRPr="00614301">
        <w:rPr>
          <w:rFonts w:ascii="Work Sans" w:hAnsi="Work Sans"/>
          <w:bCs/>
        </w:rPr>
        <w:t>Erganeo est un</w:t>
      </w:r>
      <w:r>
        <w:rPr>
          <w:rFonts w:ascii="Work Sans" w:hAnsi="Work Sans"/>
          <w:bCs/>
        </w:rPr>
        <w:t>e société</w:t>
      </w:r>
      <w:r w:rsidRPr="00614301">
        <w:rPr>
          <w:rFonts w:ascii="Work Sans" w:hAnsi="Work Sans"/>
          <w:bCs/>
        </w:rPr>
        <w:t xml:space="preserve"> d’investissement français</w:t>
      </w:r>
      <w:r w:rsidR="00025DCA">
        <w:rPr>
          <w:rFonts w:ascii="Work Sans" w:hAnsi="Work Sans"/>
          <w:bCs/>
        </w:rPr>
        <w:t>e</w:t>
      </w:r>
      <w:r w:rsidRPr="00614301">
        <w:rPr>
          <w:rFonts w:ascii="Work Sans" w:hAnsi="Work Sans"/>
          <w:bCs/>
        </w:rPr>
        <w:t xml:space="preserve"> spécialisé</w:t>
      </w:r>
      <w:r>
        <w:rPr>
          <w:rFonts w:ascii="Work Sans" w:hAnsi="Work Sans"/>
          <w:bCs/>
        </w:rPr>
        <w:t>e</w:t>
      </w:r>
      <w:r w:rsidRPr="00614301">
        <w:rPr>
          <w:rFonts w:ascii="Work Sans" w:hAnsi="Work Sans"/>
          <w:bCs/>
        </w:rPr>
        <w:t xml:space="preserve"> dans les innovations de rupture (Deep Tech) à fort impact sociétal. Nous investissons au plus tôt pour sécuriser les nouvelles inventions des chercheurs, en amont de leur transfert à un industriel ou de la création de start-up, et ce dans de nombreux domaines scientifiques : Biotech, Infotech (Telecom, objets connectés, big data, IA), Enertech (énergies nouvelles, chimie, matériaux) etc.</w:t>
      </w:r>
    </w:p>
    <w:p w14:paraId="0B186F49" w14:textId="792FCE33" w:rsidR="003B4DDF" w:rsidRPr="00614301" w:rsidRDefault="003B4DDF" w:rsidP="00E913C1">
      <w:pPr>
        <w:jc w:val="both"/>
        <w:rPr>
          <w:rFonts w:ascii="Work Sans" w:hAnsi="Work Sans"/>
          <w:bCs/>
        </w:rPr>
      </w:pPr>
      <w:r w:rsidRPr="00614301">
        <w:rPr>
          <w:rFonts w:ascii="Work Sans" w:hAnsi="Work Sans"/>
          <w:bCs/>
        </w:rPr>
        <w:t xml:space="preserve">Notre mission est d’accélérer et de simplifier les associations entre la Recherche et l’Industrie en faveur d’un progrès sociétal. Pour ce faire, nous finançons et nous accompagnons vers la réussite et la reconnaissance internationale </w:t>
      </w:r>
      <w:r w:rsidR="00282B0E">
        <w:rPr>
          <w:rFonts w:ascii="Work Sans" w:hAnsi="Work Sans"/>
          <w:bCs/>
        </w:rPr>
        <w:t>les</w:t>
      </w:r>
      <w:r w:rsidRPr="00614301">
        <w:rPr>
          <w:rFonts w:ascii="Work Sans" w:hAnsi="Work Sans"/>
          <w:bCs/>
        </w:rPr>
        <w:t xml:space="preserve"> chercheurs</w:t>
      </w:r>
      <w:r w:rsidR="00025DCA">
        <w:rPr>
          <w:rFonts w:ascii="Work Sans" w:hAnsi="Work Sans"/>
          <w:bCs/>
        </w:rPr>
        <w:t xml:space="preserve"> sensibles </w:t>
      </w:r>
      <w:r w:rsidR="00282B0E">
        <w:rPr>
          <w:rFonts w:ascii="Work Sans" w:hAnsi="Work Sans"/>
          <w:bCs/>
        </w:rPr>
        <w:t xml:space="preserve">à la valorisation et </w:t>
      </w:r>
      <w:r w:rsidR="00025DCA">
        <w:rPr>
          <w:rFonts w:ascii="Work Sans" w:hAnsi="Work Sans"/>
          <w:bCs/>
        </w:rPr>
        <w:t>à l’</w:t>
      </w:r>
      <w:r w:rsidRPr="00614301">
        <w:rPr>
          <w:rFonts w:ascii="Work Sans" w:hAnsi="Work Sans"/>
          <w:bCs/>
        </w:rPr>
        <w:t>entr</w:t>
      </w:r>
      <w:r w:rsidR="00025DCA">
        <w:rPr>
          <w:rFonts w:ascii="Work Sans" w:hAnsi="Work Sans"/>
          <w:bCs/>
        </w:rPr>
        <w:t>e</w:t>
      </w:r>
      <w:r w:rsidRPr="00614301">
        <w:rPr>
          <w:rFonts w:ascii="Work Sans" w:hAnsi="Work Sans"/>
          <w:bCs/>
        </w:rPr>
        <w:t>pren</w:t>
      </w:r>
      <w:r w:rsidR="00025DCA">
        <w:rPr>
          <w:rFonts w:ascii="Work Sans" w:hAnsi="Work Sans"/>
          <w:bCs/>
        </w:rPr>
        <w:t>euriat</w:t>
      </w:r>
      <w:r w:rsidRPr="00614301">
        <w:rPr>
          <w:rFonts w:ascii="Work Sans" w:hAnsi="Work Sans"/>
          <w:bCs/>
        </w:rPr>
        <w:t>.</w:t>
      </w:r>
    </w:p>
    <w:p w14:paraId="5F1081F4" w14:textId="180415CD" w:rsidR="00891B83" w:rsidRDefault="003B4DDF" w:rsidP="00E913C1">
      <w:pPr>
        <w:jc w:val="both"/>
        <w:rPr>
          <w:rFonts w:ascii="Work Sans" w:hAnsi="Work Sans"/>
          <w:bCs/>
        </w:rPr>
      </w:pPr>
      <w:r w:rsidRPr="00614301">
        <w:rPr>
          <w:rFonts w:ascii="Work Sans" w:hAnsi="Work Sans"/>
          <w:bCs/>
        </w:rPr>
        <w:t>Depuis sa création, Erganeo a investi plus de 2</w:t>
      </w:r>
      <w:r w:rsidR="00216DD9">
        <w:rPr>
          <w:rFonts w:ascii="Work Sans" w:hAnsi="Work Sans"/>
          <w:bCs/>
        </w:rPr>
        <w:t>9</w:t>
      </w:r>
      <w:r w:rsidRPr="00614301">
        <w:rPr>
          <w:rFonts w:ascii="Work Sans" w:hAnsi="Work Sans"/>
          <w:bCs/>
        </w:rPr>
        <w:t xml:space="preserve"> M€ et ainsi contribué à signer </w:t>
      </w:r>
      <w:r w:rsidR="006E4EB5">
        <w:rPr>
          <w:rFonts w:ascii="Work Sans" w:hAnsi="Work Sans"/>
          <w:bCs/>
        </w:rPr>
        <w:t>72</w:t>
      </w:r>
      <w:r w:rsidRPr="00614301">
        <w:rPr>
          <w:rFonts w:ascii="Work Sans" w:hAnsi="Work Sans"/>
          <w:bCs/>
        </w:rPr>
        <w:t xml:space="preserve"> licences avec des entreprises de toutes tailles et à créer </w:t>
      </w:r>
      <w:r w:rsidR="00D54250">
        <w:rPr>
          <w:rFonts w:ascii="Work Sans" w:hAnsi="Work Sans"/>
          <w:bCs/>
        </w:rPr>
        <w:t>20</w:t>
      </w:r>
      <w:r w:rsidRPr="00614301">
        <w:rPr>
          <w:rFonts w:ascii="Work Sans" w:hAnsi="Work Sans"/>
          <w:bCs/>
        </w:rPr>
        <w:t xml:space="preserve"> start-up</w:t>
      </w:r>
      <w:r w:rsidR="00425F0D">
        <w:rPr>
          <w:rFonts w:ascii="Work Sans" w:hAnsi="Work Sans"/>
          <w:bCs/>
        </w:rPr>
        <w:t>s</w:t>
      </w:r>
      <w:r>
        <w:rPr>
          <w:rFonts w:ascii="Work Sans" w:hAnsi="Work Sans"/>
          <w:bCs/>
        </w:rPr>
        <w:t>.</w:t>
      </w:r>
    </w:p>
    <w:p w14:paraId="232878A2" w14:textId="68A44784" w:rsidR="000449C4" w:rsidRPr="006807D0" w:rsidRDefault="003B4DDF" w:rsidP="00E913C1">
      <w:pPr>
        <w:jc w:val="both"/>
        <w:rPr>
          <w:rFonts w:ascii="Work Sans" w:hAnsi="Work Sans"/>
          <w:bCs/>
        </w:rPr>
      </w:pPr>
      <w:r>
        <w:rPr>
          <w:rFonts w:ascii="Work Sans" w:hAnsi="Work Sans"/>
          <w:bCs/>
        </w:rPr>
        <w:t xml:space="preserve">N’hésitez pas à nous contacter pour plus d’informations : </w:t>
      </w:r>
      <w:hyperlink r:id="rId10" w:history="1">
        <w:r w:rsidR="00583042" w:rsidRPr="00E10E54">
          <w:rPr>
            <w:rStyle w:val="Lienhypertexte"/>
            <w:rFonts w:ascii="Work Sans" w:hAnsi="Work Sans"/>
            <w:bCs/>
          </w:rPr>
          <w:t>connect@erganeo.com</w:t>
        </w:r>
      </w:hyperlink>
    </w:p>
    <w:p w14:paraId="7A32F8F7" w14:textId="0B6FAA2A" w:rsidR="000449C4" w:rsidRDefault="000449C4" w:rsidP="00E913C1">
      <w:pPr>
        <w:spacing w:line="240" w:lineRule="auto"/>
        <w:jc w:val="both"/>
        <w:rPr>
          <w:rFonts w:ascii="Work Sans" w:hAnsi="Work Sans"/>
          <w:sz w:val="12"/>
          <w:szCs w:val="12"/>
          <w:lang w:eastAsia="fr-FR"/>
        </w:rPr>
      </w:pPr>
    </w:p>
    <w:p w14:paraId="55DFD650" w14:textId="77777777" w:rsidR="00ED246D" w:rsidRPr="000449C4" w:rsidRDefault="00ED246D" w:rsidP="00E913C1">
      <w:pPr>
        <w:spacing w:line="240" w:lineRule="auto"/>
        <w:jc w:val="both"/>
        <w:rPr>
          <w:rFonts w:ascii="Work Sans" w:hAnsi="Work Sans"/>
          <w:sz w:val="12"/>
          <w:szCs w:val="12"/>
          <w:lang w:eastAsia="fr-FR"/>
        </w:rPr>
      </w:pPr>
    </w:p>
    <w:p w14:paraId="7D7743C3" w14:textId="5C0B30DD" w:rsidR="002C1921" w:rsidRPr="00FD0474" w:rsidRDefault="00FD0474"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DESCRIPTION DE L’APPEL</w:t>
      </w:r>
    </w:p>
    <w:p w14:paraId="22417359" w14:textId="7BA940B0" w:rsidR="002A4B68" w:rsidRDefault="00C45879" w:rsidP="00E913C1">
      <w:pPr>
        <w:spacing w:line="276" w:lineRule="auto"/>
        <w:jc w:val="both"/>
        <w:rPr>
          <w:rFonts w:ascii="Work Sans" w:hAnsi="Work Sans"/>
        </w:rPr>
      </w:pPr>
      <w:r>
        <w:rPr>
          <w:rFonts w:ascii="Work Sans" w:hAnsi="Work Sans"/>
        </w:rPr>
        <w:t xml:space="preserve">En complément </w:t>
      </w:r>
      <w:r w:rsidR="002A4B68">
        <w:rPr>
          <w:rFonts w:ascii="Work Sans" w:hAnsi="Work Sans"/>
        </w:rPr>
        <w:t xml:space="preserve">de l’analyse au fil de l’eau des projets de recherche académique, Erganeo lance un Appel à Manifestation d’Intérêts </w:t>
      </w:r>
      <w:r w:rsidR="009E3544">
        <w:rPr>
          <w:rFonts w:ascii="Work Sans" w:hAnsi="Work Sans"/>
        </w:rPr>
        <w:t xml:space="preserve">« Startup Factory » </w:t>
      </w:r>
      <w:r w:rsidR="002A4B68">
        <w:rPr>
          <w:rFonts w:ascii="Work Sans" w:hAnsi="Work Sans"/>
        </w:rPr>
        <w:t>pour favoriser la valorisation des travaux de recherche au sein de sa communauté de chercheurs par la création de start-ups.</w:t>
      </w:r>
    </w:p>
    <w:p w14:paraId="2E525A17" w14:textId="6F7F52DF" w:rsidR="004C1BE2" w:rsidRPr="00FD0474" w:rsidRDefault="008A6CFB" w:rsidP="00E913C1">
      <w:pPr>
        <w:jc w:val="both"/>
        <w:rPr>
          <w:rFonts w:ascii="Work Sans" w:hAnsi="Work Sans"/>
        </w:rPr>
      </w:pPr>
      <w:r w:rsidRPr="00FD0474">
        <w:rPr>
          <w:rFonts w:ascii="Work Sans" w:hAnsi="Work Sans"/>
        </w:rPr>
        <w:lastRenderedPageBreak/>
        <w:t>Ce</w:t>
      </w:r>
      <w:r w:rsidR="00327EBF" w:rsidRPr="00FD0474">
        <w:rPr>
          <w:rFonts w:ascii="Work Sans" w:hAnsi="Work Sans"/>
        </w:rPr>
        <w:t>t appel</w:t>
      </w:r>
      <w:r w:rsidR="004C1BE2" w:rsidRPr="00FD0474">
        <w:rPr>
          <w:rFonts w:ascii="Work Sans" w:hAnsi="Work Sans"/>
        </w:rPr>
        <w:t xml:space="preserve"> a pour but </w:t>
      </w:r>
      <w:r w:rsidR="00327EBF" w:rsidRPr="00FD0474">
        <w:rPr>
          <w:rFonts w:ascii="Work Sans" w:hAnsi="Work Sans"/>
        </w:rPr>
        <w:t xml:space="preserve">d’offrir un </w:t>
      </w:r>
      <w:r w:rsidR="00E62703" w:rsidRPr="00FD0474">
        <w:rPr>
          <w:rFonts w:ascii="Work Sans" w:hAnsi="Work Sans"/>
        </w:rPr>
        <w:t>accompagnement sur</w:t>
      </w:r>
      <w:r w:rsidR="00310CD3" w:rsidRPr="00FD0474">
        <w:rPr>
          <w:rFonts w:ascii="Work Sans" w:hAnsi="Work Sans"/>
        </w:rPr>
        <w:t>-</w:t>
      </w:r>
      <w:r w:rsidR="00327EBF" w:rsidRPr="00FD0474">
        <w:rPr>
          <w:rFonts w:ascii="Work Sans" w:hAnsi="Work Sans"/>
        </w:rPr>
        <w:t xml:space="preserve">mesure </w:t>
      </w:r>
      <w:r w:rsidR="00E62703" w:rsidRPr="00FD0474">
        <w:rPr>
          <w:rFonts w:ascii="Work Sans" w:hAnsi="Work Sans"/>
        </w:rPr>
        <w:t>technique et juridique</w:t>
      </w:r>
      <w:r w:rsidR="004F450F">
        <w:rPr>
          <w:rFonts w:ascii="Work Sans" w:hAnsi="Work Sans"/>
        </w:rPr>
        <w:t>,</w:t>
      </w:r>
      <w:r w:rsidR="00E62703" w:rsidRPr="006807D0">
        <w:rPr>
          <w:rFonts w:ascii="Work Sans" w:hAnsi="Work Sans"/>
        </w:rPr>
        <w:t xml:space="preserve"> </w:t>
      </w:r>
      <w:r w:rsidR="00E62703" w:rsidRPr="00FD0474">
        <w:rPr>
          <w:rFonts w:ascii="Work Sans" w:hAnsi="Work Sans"/>
        </w:rPr>
        <w:t>puis financier</w:t>
      </w:r>
      <w:r w:rsidR="00982C3C">
        <w:rPr>
          <w:rFonts w:ascii="Work Sans" w:hAnsi="Work Sans"/>
        </w:rPr>
        <w:t xml:space="preserve"> </w:t>
      </w:r>
      <w:r w:rsidR="001630F8" w:rsidRPr="00FD0474">
        <w:rPr>
          <w:rFonts w:ascii="Work Sans" w:hAnsi="Work Sans"/>
        </w:rPr>
        <w:t>(</w:t>
      </w:r>
      <w:r w:rsidR="000B6AE4" w:rsidRPr="00FD0474">
        <w:rPr>
          <w:rFonts w:ascii="Work Sans" w:hAnsi="Work Sans"/>
        </w:rPr>
        <w:t xml:space="preserve">pouvant aller </w:t>
      </w:r>
      <w:r w:rsidR="00E62703" w:rsidRPr="00FD0474">
        <w:rPr>
          <w:rFonts w:ascii="Work Sans" w:hAnsi="Work Sans"/>
        </w:rPr>
        <w:t xml:space="preserve">jusqu’à </w:t>
      </w:r>
      <w:r w:rsidR="00D54250">
        <w:rPr>
          <w:rFonts w:ascii="Work Sans" w:hAnsi="Work Sans"/>
        </w:rPr>
        <w:t>5</w:t>
      </w:r>
      <w:r w:rsidR="00E62703" w:rsidRPr="00FD0474">
        <w:rPr>
          <w:rFonts w:ascii="Work Sans" w:hAnsi="Work Sans"/>
        </w:rPr>
        <w:t>00</w:t>
      </w:r>
      <w:r w:rsidR="00982C3C">
        <w:rPr>
          <w:rFonts w:ascii="Work Sans" w:hAnsi="Work Sans"/>
        </w:rPr>
        <w:t xml:space="preserve"> K€</w:t>
      </w:r>
      <w:r w:rsidR="00E62703" w:rsidRPr="00FD0474">
        <w:rPr>
          <w:rFonts w:ascii="Work Sans" w:hAnsi="Work Sans"/>
        </w:rPr>
        <w:t xml:space="preserve">) </w:t>
      </w:r>
      <w:r w:rsidR="00327EBF" w:rsidRPr="00FD0474">
        <w:rPr>
          <w:rFonts w:ascii="Work Sans" w:hAnsi="Work Sans"/>
        </w:rPr>
        <w:t xml:space="preserve">aux </w:t>
      </w:r>
      <w:r w:rsidR="004F450F" w:rsidRPr="00FD0474">
        <w:rPr>
          <w:rFonts w:ascii="Work Sans" w:hAnsi="Work Sans"/>
        </w:rPr>
        <w:t>chercheuses</w:t>
      </w:r>
      <w:r w:rsidR="004F450F">
        <w:rPr>
          <w:rFonts w:ascii="Work Sans" w:hAnsi="Work Sans"/>
        </w:rPr>
        <w:t>/</w:t>
      </w:r>
      <w:r w:rsidR="004305C0" w:rsidRPr="00FD0474">
        <w:rPr>
          <w:rFonts w:ascii="Work Sans" w:hAnsi="Work Sans"/>
        </w:rPr>
        <w:t xml:space="preserve">chercheurs </w:t>
      </w:r>
      <w:r w:rsidR="00327EBF" w:rsidRPr="00FD0474">
        <w:rPr>
          <w:rFonts w:ascii="Work Sans" w:hAnsi="Work Sans"/>
        </w:rPr>
        <w:t xml:space="preserve">porteurs de projets de recherche disruptifs et désireux </w:t>
      </w:r>
      <w:r w:rsidR="00671DCC" w:rsidRPr="00FD0474">
        <w:rPr>
          <w:rFonts w:ascii="Work Sans" w:hAnsi="Work Sans"/>
        </w:rPr>
        <w:t xml:space="preserve">de </w:t>
      </w:r>
      <w:r w:rsidR="00327EBF" w:rsidRPr="00FD0474">
        <w:rPr>
          <w:rFonts w:ascii="Work Sans" w:hAnsi="Work Sans"/>
        </w:rPr>
        <w:t xml:space="preserve">répondre aux </w:t>
      </w:r>
      <w:r w:rsidR="004305C0" w:rsidRPr="00FD0474">
        <w:rPr>
          <w:rFonts w:ascii="Work Sans" w:hAnsi="Work Sans"/>
        </w:rPr>
        <w:t>besoins industriels et/ou sociétaux</w:t>
      </w:r>
      <w:r w:rsidR="00327EBF" w:rsidRPr="00FD0474">
        <w:rPr>
          <w:rFonts w:ascii="Work Sans" w:hAnsi="Work Sans"/>
        </w:rPr>
        <w:t xml:space="preserve"> via la création d’une </w:t>
      </w:r>
      <w:r w:rsidR="004F450F">
        <w:rPr>
          <w:rFonts w:ascii="Work Sans" w:hAnsi="Work Sans"/>
        </w:rPr>
        <w:t>s</w:t>
      </w:r>
      <w:r w:rsidR="00327EBF" w:rsidRPr="00FD0474">
        <w:rPr>
          <w:rFonts w:ascii="Work Sans" w:hAnsi="Work Sans"/>
        </w:rPr>
        <w:t>tart</w:t>
      </w:r>
      <w:r w:rsidR="00310CD3" w:rsidRPr="00FD0474">
        <w:rPr>
          <w:rFonts w:ascii="Work Sans" w:hAnsi="Work Sans"/>
        </w:rPr>
        <w:t>-</w:t>
      </w:r>
      <w:r w:rsidR="004F450F">
        <w:rPr>
          <w:rFonts w:ascii="Work Sans" w:hAnsi="Work Sans"/>
        </w:rPr>
        <w:t>u</w:t>
      </w:r>
      <w:r w:rsidR="00327EBF" w:rsidRPr="00FD0474">
        <w:rPr>
          <w:rFonts w:ascii="Work Sans" w:hAnsi="Work Sans"/>
        </w:rPr>
        <w:t>p</w:t>
      </w:r>
      <w:r w:rsidR="00B576BE" w:rsidRPr="00FD0474">
        <w:rPr>
          <w:rFonts w:ascii="Work Sans" w:hAnsi="Work Sans"/>
        </w:rPr>
        <w:t>.</w:t>
      </w:r>
    </w:p>
    <w:p w14:paraId="46A94340" w14:textId="118AEE43" w:rsidR="004C1BE2" w:rsidRPr="00FD0474" w:rsidRDefault="004C1BE2"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Quoi ?</w:t>
      </w:r>
    </w:p>
    <w:p w14:paraId="40282981" w14:textId="4D8D93CB" w:rsidR="00016B95" w:rsidRDefault="0012410A" w:rsidP="00016B95">
      <w:pPr>
        <w:spacing w:line="276" w:lineRule="auto"/>
        <w:jc w:val="both"/>
        <w:rPr>
          <w:rFonts w:ascii="Work Sans" w:hAnsi="Work Sans"/>
          <w:bCs/>
        </w:rPr>
      </w:pPr>
      <w:bookmarkStart w:id="2" w:name="_Hlk36207765"/>
      <w:r>
        <w:rPr>
          <w:rFonts w:ascii="Work Sans" w:hAnsi="Work Sans"/>
          <w:bCs/>
        </w:rPr>
        <w:t xml:space="preserve">Erganeo s’associe à la Fondation Maladies Rares pour </w:t>
      </w:r>
      <w:r w:rsidR="00016B95" w:rsidRPr="00D522BE">
        <w:rPr>
          <w:rFonts w:ascii="Work Sans" w:hAnsi="Work Sans"/>
          <w:bCs/>
        </w:rPr>
        <w:t xml:space="preserve">soutenir les projets de recherche </w:t>
      </w:r>
      <w:r w:rsidR="00016B95">
        <w:rPr>
          <w:rFonts w:ascii="Work Sans" w:hAnsi="Work Sans"/>
          <w:bCs/>
        </w:rPr>
        <w:t>innovants pouvant apporter des solutions</w:t>
      </w:r>
      <w:r w:rsidR="009E3544">
        <w:rPr>
          <w:rFonts w:ascii="Work Sans" w:hAnsi="Work Sans"/>
          <w:bCs/>
        </w:rPr>
        <w:t xml:space="preserve"> dans le domaine </w:t>
      </w:r>
      <w:r w:rsidR="002A4B68">
        <w:rPr>
          <w:rFonts w:ascii="Work Sans" w:hAnsi="Work Sans"/>
          <w:bCs/>
        </w:rPr>
        <w:t xml:space="preserve">des </w:t>
      </w:r>
      <w:r w:rsidR="008D04CD">
        <w:rPr>
          <w:rFonts w:ascii="Work Sans" w:hAnsi="Work Sans"/>
          <w:b/>
        </w:rPr>
        <w:t>m</w:t>
      </w:r>
      <w:r w:rsidR="002A4B68" w:rsidRPr="002A4B68">
        <w:rPr>
          <w:rFonts w:ascii="Work Sans" w:hAnsi="Work Sans"/>
          <w:b/>
        </w:rPr>
        <w:t xml:space="preserve">aladies </w:t>
      </w:r>
      <w:r w:rsidR="008D04CD">
        <w:rPr>
          <w:rFonts w:ascii="Work Sans" w:hAnsi="Work Sans"/>
          <w:b/>
        </w:rPr>
        <w:t>r</w:t>
      </w:r>
      <w:r w:rsidR="002A4B68" w:rsidRPr="002A4B68">
        <w:rPr>
          <w:rFonts w:ascii="Work Sans" w:hAnsi="Work Sans"/>
          <w:b/>
        </w:rPr>
        <w:t>ares</w:t>
      </w:r>
      <w:r w:rsidR="002A4B68">
        <w:rPr>
          <w:rFonts w:ascii="Work Sans" w:hAnsi="Work Sans"/>
          <w:bCs/>
        </w:rPr>
        <w:t xml:space="preserve"> de l’enfant et de l’adulte.</w:t>
      </w:r>
    </w:p>
    <w:p w14:paraId="49DB0F22" w14:textId="6DC4843B" w:rsidR="002A4B68" w:rsidRPr="00DD375A" w:rsidRDefault="002A4B68" w:rsidP="002A4B68">
      <w:pPr>
        <w:spacing w:after="0" w:line="276" w:lineRule="auto"/>
        <w:jc w:val="both"/>
        <w:rPr>
          <w:rFonts w:ascii="Work Sans" w:hAnsi="Work Sans"/>
          <w:bCs/>
        </w:rPr>
      </w:pPr>
      <w:r>
        <w:rPr>
          <w:rFonts w:ascii="Work Sans" w:hAnsi="Work Sans"/>
          <w:bCs/>
        </w:rPr>
        <w:t xml:space="preserve">La définition en Europe d’une maladie rare est </w:t>
      </w:r>
      <w:r w:rsidRPr="00DD375A">
        <w:rPr>
          <w:rFonts w:ascii="Work Sans" w:hAnsi="Work Sans"/>
          <w:bCs/>
        </w:rPr>
        <w:t>une pathologie qui touche moins d’une personne sur 2000.</w:t>
      </w:r>
    </w:p>
    <w:p w14:paraId="73E07513" w14:textId="77777777" w:rsidR="002A4B68" w:rsidRDefault="002A4B68" w:rsidP="002A4B68">
      <w:pPr>
        <w:spacing w:after="0" w:line="276" w:lineRule="auto"/>
        <w:jc w:val="both"/>
        <w:rPr>
          <w:rFonts w:ascii="Work Sans" w:hAnsi="Work Sans"/>
          <w:bCs/>
        </w:rPr>
      </w:pPr>
      <w:r>
        <w:rPr>
          <w:rFonts w:ascii="Work Sans" w:hAnsi="Work Sans"/>
          <w:bCs/>
        </w:rPr>
        <w:t>C</w:t>
      </w:r>
      <w:r w:rsidRPr="00DD375A">
        <w:rPr>
          <w:rFonts w:ascii="Work Sans" w:hAnsi="Work Sans"/>
          <w:bCs/>
        </w:rPr>
        <w:t xml:space="preserve">e sont </w:t>
      </w:r>
      <w:r>
        <w:rPr>
          <w:rFonts w:ascii="Work Sans" w:hAnsi="Work Sans"/>
          <w:bCs/>
        </w:rPr>
        <w:t xml:space="preserve">donc </w:t>
      </w:r>
      <w:r w:rsidRPr="00DD375A">
        <w:rPr>
          <w:rFonts w:ascii="Work Sans" w:hAnsi="Work Sans"/>
          <w:bCs/>
        </w:rPr>
        <w:t>près de 7000 maladies ainsi répertoriées, parmi lesquelles</w:t>
      </w:r>
      <w:r>
        <w:rPr>
          <w:rFonts w:ascii="Work Sans" w:hAnsi="Work Sans"/>
          <w:bCs/>
        </w:rPr>
        <w:t> :</w:t>
      </w:r>
    </w:p>
    <w:p w14:paraId="04F83F0F" w14:textId="20618146" w:rsidR="002A4B68" w:rsidRDefault="0039341B" w:rsidP="002A4B68">
      <w:pPr>
        <w:pStyle w:val="Paragraphedeliste"/>
        <w:numPr>
          <w:ilvl w:val="3"/>
          <w:numId w:val="41"/>
        </w:numPr>
        <w:spacing w:after="240" w:line="240" w:lineRule="auto"/>
        <w:ind w:left="924" w:hanging="357"/>
        <w:jc w:val="both"/>
        <w:rPr>
          <w:rFonts w:ascii="Work Sans" w:hAnsi="Work Sans"/>
          <w:bCs/>
        </w:rPr>
      </w:pPr>
      <w:r>
        <w:rPr>
          <w:rFonts w:ascii="Work Sans" w:hAnsi="Work Sans"/>
          <w:bCs/>
        </w:rPr>
        <w:t>L</w:t>
      </w:r>
      <w:r w:rsidR="002A4B68" w:rsidRPr="00DD375A">
        <w:rPr>
          <w:rFonts w:ascii="Work Sans" w:hAnsi="Work Sans"/>
          <w:bCs/>
        </w:rPr>
        <w:t>a mucoviscidose</w:t>
      </w:r>
    </w:p>
    <w:p w14:paraId="4297DE51" w14:textId="5FF6FDA7" w:rsidR="002A4B68" w:rsidRDefault="0039341B" w:rsidP="002A4B68">
      <w:pPr>
        <w:pStyle w:val="Paragraphedeliste"/>
        <w:numPr>
          <w:ilvl w:val="3"/>
          <w:numId w:val="41"/>
        </w:numPr>
        <w:spacing w:after="240" w:line="240" w:lineRule="auto"/>
        <w:ind w:left="924" w:hanging="357"/>
        <w:jc w:val="both"/>
        <w:rPr>
          <w:rFonts w:ascii="Work Sans" w:hAnsi="Work Sans"/>
          <w:bCs/>
        </w:rPr>
      </w:pPr>
      <w:r>
        <w:rPr>
          <w:rFonts w:ascii="Work Sans" w:hAnsi="Work Sans"/>
          <w:bCs/>
        </w:rPr>
        <w:t>L</w:t>
      </w:r>
      <w:r w:rsidR="002A4B68" w:rsidRPr="00DD375A">
        <w:rPr>
          <w:rFonts w:ascii="Work Sans" w:hAnsi="Work Sans"/>
          <w:bCs/>
        </w:rPr>
        <w:t>a sclérose latérale amyotrop</w:t>
      </w:r>
      <w:r>
        <w:rPr>
          <w:rFonts w:ascii="Work Sans" w:hAnsi="Work Sans"/>
          <w:bCs/>
        </w:rPr>
        <w:t>h</w:t>
      </w:r>
      <w:r w:rsidR="002A4B68" w:rsidRPr="00DD375A">
        <w:rPr>
          <w:rFonts w:ascii="Work Sans" w:hAnsi="Work Sans"/>
          <w:bCs/>
        </w:rPr>
        <w:t xml:space="preserve">ique (SLA), </w:t>
      </w:r>
    </w:p>
    <w:p w14:paraId="5738A849" w14:textId="45161267" w:rsidR="002A4B68" w:rsidRDefault="0039341B" w:rsidP="002A4B68">
      <w:pPr>
        <w:pStyle w:val="Paragraphedeliste"/>
        <w:numPr>
          <w:ilvl w:val="3"/>
          <w:numId w:val="41"/>
        </w:numPr>
        <w:spacing w:after="240" w:line="240" w:lineRule="auto"/>
        <w:ind w:left="924" w:hanging="357"/>
        <w:jc w:val="both"/>
        <w:rPr>
          <w:rFonts w:ascii="Work Sans" w:hAnsi="Work Sans"/>
          <w:bCs/>
        </w:rPr>
      </w:pPr>
      <w:r>
        <w:rPr>
          <w:rFonts w:ascii="Work Sans" w:hAnsi="Work Sans"/>
          <w:bCs/>
        </w:rPr>
        <w:t>L</w:t>
      </w:r>
      <w:r w:rsidR="002A4B68" w:rsidRPr="00DD375A">
        <w:rPr>
          <w:rFonts w:ascii="Work Sans" w:hAnsi="Work Sans"/>
          <w:bCs/>
        </w:rPr>
        <w:t>a maladie de Huntington, etc</w:t>
      </w:r>
      <w:r w:rsidR="002A4B68">
        <w:rPr>
          <w:rFonts w:ascii="Work Sans" w:hAnsi="Work Sans"/>
          <w:bCs/>
        </w:rPr>
        <w:t>.</w:t>
      </w:r>
    </w:p>
    <w:p w14:paraId="1F43E95B" w14:textId="77777777" w:rsidR="0039341B" w:rsidRDefault="0039341B" w:rsidP="0039341B">
      <w:pPr>
        <w:spacing w:after="0" w:line="276" w:lineRule="auto"/>
        <w:jc w:val="both"/>
        <w:rPr>
          <w:rFonts w:ascii="Work Sans" w:hAnsi="Work Sans"/>
          <w:bCs/>
        </w:rPr>
      </w:pPr>
      <w:r>
        <w:rPr>
          <w:rFonts w:ascii="Work Sans" w:hAnsi="Work Sans"/>
          <w:bCs/>
        </w:rPr>
        <w:t>Soit près</w:t>
      </w:r>
      <w:r w:rsidRPr="00F2401C">
        <w:rPr>
          <w:rFonts w:ascii="Work Sans" w:hAnsi="Work Sans"/>
          <w:bCs/>
        </w:rPr>
        <w:t xml:space="preserve"> de 3 millions de patients concernés en France. </w:t>
      </w:r>
      <w:r>
        <w:rPr>
          <w:rFonts w:ascii="Work Sans" w:hAnsi="Work Sans"/>
          <w:bCs/>
        </w:rPr>
        <w:t xml:space="preserve">L’origine génétique est établie dans </w:t>
      </w:r>
      <w:r w:rsidRPr="00F2401C">
        <w:rPr>
          <w:rFonts w:ascii="Work Sans" w:hAnsi="Work Sans"/>
          <w:bCs/>
        </w:rPr>
        <w:t>80% d</w:t>
      </w:r>
      <w:r>
        <w:rPr>
          <w:rFonts w:ascii="Work Sans" w:hAnsi="Work Sans"/>
          <w:bCs/>
        </w:rPr>
        <w:t>es cas</w:t>
      </w:r>
      <w:r w:rsidRPr="00F2401C">
        <w:rPr>
          <w:rFonts w:ascii="Work Sans" w:hAnsi="Work Sans"/>
          <w:bCs/>
        </w:rPr>
        <w:t xml:space="preserve">, et la plupart sont orphelines, c’est-à-dire </w:t>
      </w:r>
      <w:r>
        <w:rPr>
          <w:rFonts w:ascii="Work Sans" w:hAnsi="Work Sans"/>
          <w:bCs/>
        </w:rPr>
        <w:t xml:space="preserve">avec aucun </w:t>
      </w:r>
      <w:r w:rsidRPr="00F2401C">
        <w:rPr>
          <w:rFonts w:ascii="Work Sans" w:hAnsi="Work Sans"/>
          <w:bCs/>
        </w:rPr>
        <w:t>ou peu de traitements.</w:t>
      </w:r>
    </w:p>
    <w:p w14:paraId="0B5C1D1B" w14:textId="77777777" w:rsidR="0039341B" w:rsidRDefault="0039341B" w:rsidP="0039341B">
      <w:pPr>
        <w:spacing w:after="0" w:line="276" w:lineRule="auto"/>
        <w:jc w:val="both"/>
        <w:rPr>
          <w:rFonts w:ascii="Work Sans" w:hAnsi="Work Sans"/>
          <w:bCs/>
        </w:rPr>
      </w:pPr>
    </w:p>
    <w:p w14:paraId="67D54E80" w14:textId="77777777" w:rsidR="0039341B" w:rsidRPr="00F2401C" w:rsidRDefault="0039341B" w:rsidP="0039341B">
      <w:pPr>
        <w:spacing w:after="0" w:line="276" w:lineRule="auto"/>
        <w:jc w:val="both"/>
        <w:rPr>
          <w:rFonts w:ascii="Work Sans" w:hAnsi="Work Sans"/>
          <w:b/>
        </w:rPr>
      </w:pPr>
      <w:r w:rsidRPr="00F2401C">
        <w:rPr>
          <w:rFonts w:ascii="Work Sans" w:hAnsi="Work Sans"/>
          <w:b/>
        </w:rPr>
        <w:t>Axes proposés :</w:t>
      </w:r>
    </w:p>
    <w:p w14:paraId="7D317F74" w14:textId="77777777" w:rsidR="0039341B" w:rsidRPr="00F2401C" w:rsidRDefault="0039341B" w:rsidP="0039341B">
      <w:pPr>
        <w:spacing w:after="0" w:line="276" w:lineRule="auto"/>
        <w:jc w:val="both"/>
        <w:rPr>
          <w:rFonts w:ascii="Work Sans" w:hAnsi="Work Sans"/>
          <w:bCs/>
        </w:rPr>
      </w:pPr>
    </w:p>
    <w:p w14:paraId="6EF3881D" w14:textId="77777777" w:rsidR="0039341B" w:rsidRPr="00DD375A" w:rsidRDefault="0039341B" w:rsidP="0039341B">
      <w:pPr>
        <w:pStyle w:val="Paragraphedeliste"/>
        <w:numPr>
          <w:ilvl w:val="0"/>
          <w:numId w:val="41"/>
        </w:numPr>
        <w:spacing w:after="240" w:line="240" w:lineRule="auto"/>
        <w:ind w:left="924" w:hanging="357"/>
        <w:jc w:val="both"/>
        <w:rPr>
          <w:rFonts w:ascii="Work Sans" w:hAnsi="Work Sans"/>
          <w:bCs/>
        </w:rPr>
      </w:pPr>
      <w:r w:rsidRPr="00DD375A">
        <w:rPr>
          <w:rFonts w:ascii="Work Sans" w:hAnsi="Work Sans"/>
          <w:bCs/>
        </w:rPr>
        <w:t>Nouvelle</w:t>
      </w:r>
      <w:r>
        <w:rPr>
          <w:rFonts w:ascii="Work Sans" w:hAnsi="Work Sans"/>
          <w:bCs/>
        </w:rPr>
        <w:t>s</w:t>
      </w:r>
      <w:r w:rsidRPr="00DD375A">
        <w:rPr>
          <w:rFonts w:ascii="Work Sans" w:hAnsi="Work Sans"/>
          <w:bCs/>
        </w:rPr>
        <w:t xml:space="preserve"> cible</w:t>
      </w:r>
      <w:r>
        <w:rPr>
          <w:rFonts w:ascii="Work Sans" w:hAnsi="Work Sans"/>
          <w:bCs/>
        </w:rPr>
        <w:t>s</w:t>
      </w:r>
      <w:r w:rsidRPr="00DD375A">
        <w:rPr>
          <w:rFonts w:ascii="Work Sans" w:hAnsi="Work Sans"/>
          <w:bCs/>
        </w:rPr>
        <w:t xml:space="preserve"> thérapeutique</w:t>
      </w:r>
      <w:r>
        <w:rPr>
          <w:rFonts w:ascii="Work Sans" w:hAnsi="Work Sans"/>
          <w:bCs/>
        </w:rPr>
        <w:t>s</w:t>
      </w:r>
    </w:p>
    <w:p w14:paraId="0FB9ADDC" w14:textId="77777777" w:rsidR="0039341B" w:rsidRPr="00DD375A" w:rsidRDefault="0039341B" w:rsidP="0039341B">
      <w:pPr>
        <w:pStyle w:val="Paragraphedeliste"/>
        <w:numPr>
          <w:ilvl w:val="0"/>
          <w:numId w:val="41"/>
        </w:numPr>
        <w:spacing w:after="240" w:line="240" w:lineRule="auto"/>
        <w:ind w:left="924" w:hanging="357"/>
        <w:jc w:val="both"/>
        <w:rPr>
          <w:rFonts w:ascii="Work Sans" w:hAnsi="Work Sans"/>
          <w:bCs/>
        </w:rPr>
      </w:pPr>
      <w:r w:rsidRPr="00DD375A">
        <w:rPr>
          <w:rFonts w:ascii="Work Sans" w:hAnsi="Work Sans"/>
          <w:bCs/>
        </w:rPr>
        <w:t>Nouvel agent thérapeutique = nouvelle entité chimique ou biothérapie au sens large (Anticorps, protéines, thérapie cellulaire ou génique etc</w:t>
      </w:r>
      <w:r>
        <w:rPr>
          <w:rFonts w:ascii="Work Sans" w:hAnsi="Work Sans"/>
          <w:bCs/>
        </w:rPr>
        <w:t>.</w:t>
      </w:r>
      <w:r w:rsidRPr="00DD375A">
        <w:rPr>
          <w:rFonts w:ascii="Work Sans" w:hAnsi="Work Sans"/>
          <w:bCs/>
        </w:rPr>
        <w:t xml:space="preserve">) </w:t>
      </w:r>
    </w:p>
    <w:p w14:paraId="614F84FF" w14:textId="77777777" w:rsidR="0039341B" w:rsidRPr="00DD375A" w:rsidRDefault="0039341B" w:rsidP="0039341B">
      <w:pPr>
        <w:pStyle w:val="Paragraphedeliste"/>
        <w:numPr>
          <w:ilvl w:val="0"/>
          <w:numId w:val="41"/>
        </w:numPr>
        <w:spacing w:after="240" w:line="240" w:lineRule="auto"/>
        <w:ind w:left="924" w:hanging="357"/>
        <w:jc w:val="both"/>
        <w:rPr>
          <w:rFonts w:ascii="Work Sans" w:hAnsi="Work Sans"/>
          <w:bCs/>
        </w:rPr>
      </w:pPr>
      <w:r w:rsidRPr="00DD375A">
        <w:rPr>
          <w:rFonts w:ascii="Work Sans" w:hAnsi="Work Sans"/>
          <w:bCs/>
        </w:rPr>
        <w:t>Diagnostic &amp; diagnostic précoce, Pronostic &amp; Diagnostic Companion : dépistage, dépistage précoce, aide au suivi thérapeutique, aide au diagnostic, biochips, médecine personnalisée etc</w:t>
      </w:r>
      <w:r>
        <w:rPr>
          <w:rFonts w:ascii="Work Sans" w:hAnsi="Work Sans"/>
          <w:bCs/>
        </w:rPr>
        <w:t>.</w:t>
      </w:r>
    </w:p>
    <w:p w14:paraId="42AE0DB1" w14:textId="77777777" w:rsidR="0039341B" w:rsidRPr="00DD375A" w:rsidRDefault="0039341B" w:rsidP="0039341B">
      <w:pPr>
        <w:pStyle w:val="Paragraphedeliste"/>
        <w:numPr>
          <w:ilvl w:val="0"/>
          <w:numId w:val="41"/>
        </w:numPr>
        <w:spacing w:after="240" w:line="240" w:lineRule="auto"/>
        <w:ind w:left="924" w:hanging="357"/>
        <w:jc w:val="both"/>
        <w:rPr>
          <w:rFonts w:ascii="Work Sans" w:hAnsi="Work Sans"/>
          <w:bCs/>
        </w:rPr>
      </w:pPr>
      <w:r w:rsidRPr="00DD375A">
        <w:rPr>
          <w:rFonts w:ascii="Work Sans" w:hAnsi="Work Sans"/>
          <w:bCs/>
        </w:rPr>
        <w:t>Technologies médicales, eSanté ou IA Santé : en support du patient ou du praticien, aide à l’observance des traitements, au suivi thérapeutique ou l’orientation des traitements, etc</w:t>
      </w:r>
      <w:r>
        <w:rPr>
          <w:rFonts w:ascii="Work Sans" w:hAnsi="Work Sans"/>
          <w:bCs/>
        </w:rPr>
        <w:t>.</w:t>
      </w:r>
    </w:p>
    <w:p w14:paraId="2A501E16" w14:textId="77777777" w:rsidR="0039341B" w:rsidRPr="00DD375A" w:rsidRDefault="0039341B" w:rsidP="0039341B">
      <w:pPr>
        <w:pStyle w:val="Paragraphedeliste"/>
        <w:numPr>
          <w:ilvl w:val="0"/>
          <w:numId w:val="41"/>
        </w:numPr>
        <w:spacing w:after="240" w:line="240" w:lineRule="auto"/>
        <w:ind w:left="924" w:hanging="357"/>
        <w:jc w:val="both"/>
        <w:rPr>
          <w:rFonts w:ascii="Work Sans" w:hAnsi="Work Sans"/>
          <w:bCs/>
        </w:rPr>
      </w:pPr>
      <w:r w:rsidRPr="00DD375A">
        <w:rPr>
          <w:rFonts w:ascii="Work Sans" w:hAnsi="Work Sans"/>
          <w:bCs/>
        </w:rPr>
        <w:t>Qualité de Vie du patient, Soins de support ou soins de confort : études ou technologies visant à apprécier ou soulager le patient dans sa vie de tous les jours, sur des affections courantes et liées à sa pathologie en lien direct ou indirect.</w:t>
      </w:r>
    </w:p>
    <w:p w14:paraId="5E9F0337" w14:textId="77777777" w:rsidR="0039341B" w:rsidRPr="00DD375A" w:rsidRDefault="0039341B" w:rsidP="0039341B">
      <w:pPr>
        <w:pStyle w:val="Paragraphedeliste"/>
        <w:numPr>
          <w:ilvl w:val="0"/>
          <w:numId w:val="41"/>
        </w:numPr>
        <w:spacing w:after="240" w:line="240" w:lineRule="auto"/>
        <w:ind w:left="924" w:hanging="357"/>
        <w:jc w:val="both"/>
        <w:rPr>
          <w:rFonts w:ascii="Work Sans" w:hAnsi="Work Sans"/>
          <w:bCs/>
        </w:rPr>
      </w:pPr>
      <w:r w:rsidRPr="00DD375A">
        <w:rPr>
          <w:rFonts w:ascii="Work Sans" w:hAnsi="Work Sans"/>
          <w:bCs/>
        </w:rPr>
        <w:t>Sciences Humaines &amp; Sociales, SHS : études visant à appréhender le patient dans sa globalité, face à sa pathologie et définir des axes d’amélioration dans sa prise en charge, que ce soit au niveau thérapeutique, ou dans sa vie de tous les jours.</w:t>
      </w:r>
    </w:p>
    <w:p w14:paraId="154B2AED" w14:textId="05060FDA" w:rsidR="0039341B" w:rsidRDefault="0039341B" w:rsidP="0039341B">
      <w:pPr>
        <w:spacing w:line="276" w:lineRule="auto"/>
        <w:jc w:val="both"/>
        <w:rPr>
          <w:rFonts w:ascii="Work Sans" w:hAnsi="Work Sans"/>
          <w:bCs/>
        </w:rPr>
      </w:pPr>
      <w:r w:rsidRPr="00D522BE">
        <w:rPr>
          <w:rFonts w:ascii="Work Sans" w:hAnsi="Work Sans"/>
          <w:bCs/>
        </w:rPr>
        <w:t xml:space="preserve">Le financement attribué </w:t>
      </w:r>
      <w:r>
        <w:rPr>
          <w:rFonts w:ascii="Work Sans" w:hAnsi="Work Sans"/>
          <w:bCs/>
        </w:rPr>
        <w:t xml:space="preserve">pourra aller jusqu’à </w:t>
      </w:r>
      <w:r w:rsidR="00D54250">
        <w:rPr>
          <w:rFonts w:ascii="Work Sans" w:hAnsi="Work Sans"/>
          <w:bCs/>
        </w:rPr>
        <w:t>5</w:t>
      </w:r>
      <w:r>
        <w:rPr>
          <w:rFonts w:ascii="Work Sans" w:hAnsi="Work Sans"/>
          <w:bCs/>
        </w:rPr>
        <w:t>00 000</w:t>
      </w:r>
      <w:r w:rsidRPr="00D522BE">
        <w:rPr>
          <w:rFonts w:ascii="Work Sans" w:hAnsi="Work Sans"/>
          <w:bCs/>
        </w:rPr>
        <w:t xml:space="preserve"> </w:t>
      </w:r>
      <w:r>
        <w:rPr>
          <w:rFonts w:ascii="Work Sans" w:hAnsi="Work Sans"/>
          <w:bCs/>
        </w:rPr>
        <w:t>E</w:t>
      </w:r>
      <w:r w:rsidRPr="00D522BE">
        <w:rPr>
          <w:rFonts w:ascii="Work Sans" w:hAnsi="Work Sans"/>
          <w:bCs/>
        </w:rPr>
        <w:t>uros.</w:t>
      </w:r>
      <w:r>
        <w:rPr>
          <w:rFonts w:ascii="Work Sans" w:hAnsi="Work Sans"/>
          <w:bCs/>
        </w:rPr>
        <w:t xml:space="preserve"> </w:t>
      </w:r>
    </w:p>
    <w:bookmarkEnd w:id="2"/>
    <w:p w14:paraId="426360BB" w14:textId="77777777" w:rsidR="00265280" w:rsidRDefault="00265280" w:rsidP="00E913C1">
      <w:pPr>
        <w:jc w:val="both"/>
        <w:rPr>
          <w:rFonts w:ascii="Cormorant Garamond" w:eastAsia="Trebuchet MS" w:hAnsi="Cormorant Garamond" w:cs="Trebuchet MS"/>
          <w:b/>
          <w:bCs/>
          <w:color w:val="9E9461"/>
          <w:sz w:val="28"/>
          <w:szCs w:val="28"/>
          <w:lang w:eastAsia="fr-FR" w:bidi="fr-FR"/>
        </w:rPr>
      </w:pPr>
    </w:p>
    <w:p w14:paraId="279C6542" w14:textId="77777777" w:rsidR="00265280" w:rsidRDefault="00265280" w:rsidP="00E913C1">
      <w:pPr>
        <w:jc w:val="both"/>
        <w:rPr>
          <w:rFonts w:ascii="Cormorant Garamond" w:eastAsia="Trebuchet MS" w:hAnsi="Cormorant Garamond" w:cs="Trebuchet MS"/>
          <w:b/>
          <w:bCs/>
          <w:color w:val="9E9461"/>
          <w:sz w:val="28"/>
          <w:szCs w:val="28"/>
          <w:lang w:eastAsia="fr-FR" w:bidi="fr-FR"/>
        </w:rPr>
      </w:pPr>
    </w:p>
    <w:p w14:paraId="3D0A22E9" w14:textId="77777777" w:rsidR="00265280" w:rsidRDefault="00265280" w:rsidP="00E913C1">
      <w:pPr>
        <w:jc w:val="both"/>
        <w:rPr>
          <w:rFonts w:ascii="Cormorant Garamond" w:eastAsia="Trebuchet MS" w:hAnsi="Cormorant Garamond" w:cs="Trebuchet MS"/>
          <w:b/>
          <w:bCs/>
          <w:color w:val="9E9461"/>
          <w:sz w:val="28"/>
          <w:szCs w:val="28"/>
          <w:lang w:eastAsia="fr-FR" w:bidi="fr-FR"/>
        </w:rPr>
      </w:pPr>
    </w:p>
    <w:p w14:paraId="0D263044" w14:textId="35E5696C" w:rsidR="004C1BE2" w:rsidRPr="00FD0474" w:rsidRDefault="004C1BE2"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lastRenderedPageBreak/>
        <w:t>Quand ?</w:t>
      </w:r>
    </w:p>
    <w:p w14:paraId="123D7CD8" w14:textId="6E073FC8" w:rsidR="00007394" w:rsidRDefault="00594427" w:rsidP="00E913C1">
      <w:pPr>
        <w:spacing w:after="0" w:line="276" w:lineRule="auto"/>
        <w:jc w:val="both"/>
        <w:rPr>
          <w:rFonts w:ascii="Work Sans" w:hAnsi="Work Sans"/>
        </w:rPr>
      </w:pPr>
      <w:r w:rsidRPr="00FD0474">
        <w:rPr>
          <w:rFonts w:ascii="Work Sans" w:hAnsi="Work Sans"/>
        </w:rPr>
        <w:t>L’appel</w:t>
      </w:r>
      <w:r w:rsidR="00B576BE" w:rsidRPr="00FD0474">
        <w:rPr>
          <w:rFonts w:ascii="Work Sans" w:hAnsi="Work Sans"/>
        </w:rPr>
        <w:t xml:space="preserve"> </w:t>
      </w:r>
      <w:r w:rsidR="0039341B">
        <w:rPr>
          <w:rFonts w:ascii="Work Sans" w:hAnsi="Work Sans"/>
        </w:rPr>
        <w:t xml:space="preserve">est </w:t>
      </w:r>
      <w:r w:rsidR="0039341B" w:rsidRPr="0039341B">
        <w:rPr>
          <w:rFonts w:ascii="Work Sans" w:hAnsi="Work Sans"/>
          <w:b/>
          <w:bCs/>
        </w:rPr>
        <w:t>ouvert jusqu’au 6 novembre 2020 inclus</w:t>
      </w:r>
      <w:r w:rsidR="00B576BE" w:rsidRPr="00FD0474">
        <w:rPr>
          <w:rFonts w:ascii="Work Sans" w:hAnsi="Work Sans"/>
        </w:rPr>
        <w:t>.</w:t>
      </w:r>
    </w:p>
    <w:p w14:paraId="19489640" w14:textId="197F0F38" w:rsidR="003F6C83" w:rsidRDefault="00594427" w:rsidP="00E913C1">
      <w:pPr>
        <w:spacing w:after="0" w:line="276" w:lineRule="auto"/>
        <w:jc w:val="both"/>
        <w:rPr>
          <w:rFonts w:ascii="Work Sans" w:hAnsi="Work Sans"/>
        </w:rPr>
      </w:pPr>
      <w:r w:rsidRPr="00FD0474">
        <w:rPr>
          <w:rFonts w:ascii="Work Sans" w:hAnsi="Work Sans"/>
        </w:rPr>
        <w:t>L</w:t>
      </w:r>
      <w:r w:rsidR="00B576BE" w:rsidRPr="00FD0474">
        <w:rPr>
          <w:rFonts w:ascii="Work Sans" w:hAnsi="Work Sans"/>
        </w:rPr>
        <w:t>es</w:t>
      </w:r>
      <w:r w:rsidR="00671DCC" w:rsidRPr="00FD0474">
        <w:rPr>
          <w:rFonts w:ascii="Work Sans" w:hAnsi="Work Sans"/>
        </w:rPr>
        <w:t xml:space="preserve"> candidats </w:t>
      </w:r>
      <w:r w:rsidR="003837FE" w:rsidRPr="00FD0474">
        <w:rPr>
          <w:rFonts w:ascii="Work Sans" w:hAnsi="Work Sans"/>
        </w:rPr>
        <w:t>présélectionnés</w:t>
      </w:r>
      <w:r w:rsidR="00B576BE" w:rsidRPr="00FD0474">
        <w:rPr>
          <w:rFonts w:ascii="Work Sans" w:hAnsi="Work Sans"/>
        </w:rPr>
        <w:t xml:space="preserve"> </w:t>
      </w:r>
      <w:r w:rsidR="0039341B">
        <w:rPr>
          <w:rFonts w:ascii="Work Sans" w:hAnsi="Work Sans"/>
        </w:rPr>
        <w:t xml:space="preserve">seront convoqués fin novembre 2020 en vue d’une audition début décembre 2020 </w:t>
      </w:r>
      <w:r w:rsidR="00671DCC" w:rsidRPr="00FD0474">
        <w:rPr>
          <w:rFonts w:ascii="Work Sans" w:hAnsi="Work Sans"/>
        </w:rPr>
        <w:t xml:space="preserve">pour </w:t>
      </w:r>
      <w:r w:rsidR="00E608EA">
        <w:rPr>
          <w:rFonts w:ascii="Work Sans" w:hAnsi="Work Sans"/>
        </w:rPr>
        <w:t xml:space="preserve">une </w:t>
      </w:r>
      <w:r w:rsidR="00671DCC" w:rsidRPr="00FD0474">
        <w:rPr>
          <w:rFonts w:ascii="Work Sans" w:hAnsi="Work Sans"/>
        </w:rPr>
        <w:t xml:space="preserve">présentation </w:t>
      </w:r>
      <w:r w:rsidR="0039341B">
        <w:rPr>
          <w:rFonts w:ascii="Work Sans" w:hAnsi="Work Sans"/>
        </w:rPr>
        <w:t xml:space="preserve">de leurs projets </w:t>
      </w:r>
      <w:r w:rsidR="00671DCC" w:rsidRPr="00FD0474">
        <w:rPr>
          <w:rFonts w:ascii="Work Sans" w:hAnsi="Work Sans"/>
        </w:rPr>
        <w:t xml:space="preserve">devant le comité </w:t>
      </w:r>
      <w:r w:rsidR="003F6C83">
        <w:rPr>
          <w:rFonts w:ascii="Work Sans" w:hAnsi="Work Sans"/>
        </w:rPr>
        <w:t>d’Erganeo</w:t>
      </w:r>
      <w:r w:rsidR="0039341B">
        <w:rPr>
          <w:rFonts w:ascii="Work Sans" w:hAnsi="Work Sans"/>
        </w:rPr>
        <w:t>.</w:t>
      </w:r>
    </w:p>
    <w:p w14:paraId="0D16645E" w14:textId="661F1AA4" w:rsidR="004C1BE2" w:rsidRDefault="009653EC" w:rsidP="00E913C1">
      <w:pPr>
        <w:spacing w:after="0" w:line="276" w:lineRule="auto"/>
        <w:jc w:val="both"/>
        <w:rPr>
          <w:rFonts w:ascii="Work Sans" w:hAnsi="Work Sans"/>
        </w:rPr>
      </w:pPr>
      <w:r>
        <w:rPr>
          <w:rFonts w:ascii="Work Sans" w:hAnsi="Work Sans"/>
        </w:rPr>
        <w:t>Le déroulé des auditions sera le suivant :</w:t>
      </w:r>
    </w:p>
    <w:p w14:paraId="2B6F60A6" w14:textId="2CA62BD5" w:rsidR="00C33DFF" w:rsidRDefault="00C33DFF" w:rsidP="00C33DFF">
      <w:pPr>
        <w:pStyle w:val="Paragraphedeliste"/>
        <w:numPr>
          <w:ilvl w:val="0"/>
          <w:numId w:val="39"/>
        </w:numPr>
        <w:spacing w:after="0" w:line="276" w:lineRule="auto"/>
        <w:jc w:val="both"/>
        <w:rPr>
          <w:rFonts w:ascii="Work Sans" w:hAnsi="Work Sans"/>
        </w:rPr>
      </w:pPr>
      <w:r>
        <w:rPr>
          <w:rFonts w:ascii="Work Sans" w:hAnsi="Work Sans"/>
        </w:rPr>
        <w:t xml:space="preserve">30 minutes de présentation </w:t>
      </w:r>
    </w:p>
    <w:p w14:paraId="7DEC44E5" w14:textId="7CECFF36" w:rsidR="00C33DFF" w:rsidRDefault="00C33DFF" w:rsidP="00C33DFF">
      <w:pPr>
        <w:pStyle w:val="Paragraphedeliste"/>
        <w:numPr>
          <w:ilvl w:val="0"/>
          <w:numId w:val="39"/>
        </w:numPr>
        <w:spacing w:after="0" w:line="276" w:lineRule="auto"/>
        <w:jc w:val="both"/>
        <w:rPr>
          <w:rFonts w:ascii="Work Sans" w:hAnsi="Work Sans"/>
        </w:rPr>
      </w:pPr>
      <w:r>
        <w:rPr>
          <w:rFonts w:ascii="Work Sans" w:hAnsi="Work Sans"/>
        </w:rPr>
        <w:t>15 minutes de questions</w:t>
      </w:r>
    </w:p>
    <w:p w14:paraId="2B07AE88" w14:textId="6BBBF4A2" w:rsidR="009653EC" w:rsidRDefault="009653EC" w:rsidP="00C33DFF">
      <w:pPr>
        <w:pStyle w:val="Paragraphedeliste"/>
        <w:numPr>
          <w:ilvl w:val="0"/>
          <w:numId w:val="39"/>
        </w:numPr>
        <w:spacing w:after="0" w:line="276" w:lineRule="auto"/>
        <w:jc w:val="both"/>
        <w:rPr>
          <w:rFonts w:ascii="Work Sans" w:hAnsi="Work Sans"/>
        </w:rPr>
      </w:pPr>
      <w:r>
        <w:rPr>
          <w:rFonts w:ascii="Work Sans" w:hAnsi="Work Sans"/>
        </w:rPr>
        <w:t>15 minutes de délibération du comité</w:t>
      </w:r>
    </w:p>
    <w:p w14:paraId="3E6EAF39" w14:textId="40D25354" w:rsidR="005704C6" w:rsidRDefault="005704C6" w:rsidP="00C33DFF">
      <w:pPr>
        <w:pStyle w:val="Paragraphedeliste"/>
        <w:numPr>
          <w:ilvl w:val="0"/>
          <w:numId w:val="39"/>
        </w:numPr>
        <w:spacing w:after="0" w:line="276" w:lineRule="auto"/>
        <w:jc w:val="both"/>
        <w:rPr>
          <w:rFonts w:ascii="Work Sans" w:hAnsi="Work Sans"/>
        </w:rPr>
      </w:pPr>
      <w:r>
        <w:rPr>
          <w:rFonts w:ascii="Work Sans" w:hAnsi="Work Sans"/>
        </w:rPr>
        <w:t>La présentation respectera le format Powe</w:t>
      </w:r>
      <w:r w:rsidR="009653EC">
        <w:rPr>
          <w:rFonts w:ascii="Work Sans" w:hAnsi="Work Sans"/>
        </w:rPr>
        <w:t>r</w:t>
      </w:r>
      <w:r>
        <w:rPr>
          <w:rFonts w:ascii="Work Sans" w:hAnsi="Work Sans"/>
        </w:rPr>
        <w:t xml:space="preserve">Point type </w:t>
      </w:r>
      <w:r w:rsidR="009653EC">
        <w:rPr>
          <w:rFonts w:ascii="Work Sans" w:hAnsi="Work Sans"/>
        </w:rPr>
        <w:t>fourni</w:t>
      </w:r>
      <w:r>
        <w:rPr>
          <w:rFonts w:ascii="Work Sans" w:hAnsi="Work Sans"/>
        </w:rPr>
        <w:t>.</w:t>
      </w:r>
    </w:p>
    <w:p w14:paraId="58EC69C0" w14:textId="049DF5A2" w:rsidR="00C33DFF" w:rsidRDefault="00C33DFF" w:rsidP="00C33DFF">
      <w:pPr>
        <w:spacing w:after="0" w:line="276" w:lineRule="auto"/>
        <w:jc w:val="both"/>
        <w:rPr>
          <w:rFonts w:ascii="Work Sans" w:hAnsi="Work Sans"/>
        </w:rPr>
      </w:pPr>
    </w:p>
    <w:p w14:paraId="3AE4F9D4" w14:textId="48F0BDD6" w:rsidR="00C33DFF" w:rsidRDefault="005704C6" w:rsidP="00C33DFF">
      <w:pPr>
        <w:spacing w:after="0" w:line="276" w:lineRule="auto"/>
        <w:jc w:val="both"/>
        <w:rPr>
          <w:rFonts w:ascii="Work Sans" w:hAnsi="Work Sans"/>
          <w:b/>
          <w:bCs/>
        </w:rPr>
      </w:pPr>
      <w:r w:rsidRPr="009653EC">
        <w:rPr>
          <w:rFonts w:ascii="Work Sans" w:hAnsi="Work Sans"/>
          <w:b/>
          <w:bCs/>
        </w:rPr>
        <w:t>Le</w:t>
      </w:r>
      <w:r w:rsidR="009653EC">
        <w:rPr>
          <w:rFonts w:ascii="Work Sans" w:hAnsi="Work Sans"/>
          <w:b/>
          <w:bCs/>
        </w:rPr>
        <w:t>s</w:t>
      </w:r>
      <w:r w:rsidRPr="009653EC">
        <w:rPr>
          <w:rFonts w:ascii="Work Sans" w:hAnsi="Work Sans"/>
          <w:b/>
          <w:bCs/>
        </w:rPr>
        <w:t xml:space="preserve"> résultat</w:t>
      </w:r>
      <w:r w:rsidR="009653EC">
        <w:rPr>
          <w:rFonts w:ascii="Work Sans" w:hAnsi="Work Sans"/>
          <w:b/>
          <w:bCs/>
        </w:rPr>
        <w:t>s</w:t>
      </w:r>
      <w:r w:rsidRPr="009653EC">
        <w:rPr>
          <w:rFonts w:ascii="Work Sans" w:hAnsi="Work Sans"/>
          <w:b/>
          <w:bCs/>
        </w:rPr>
        <w:t xml:space="preserve"> </w:t>
      </w:r>
      <w:r w:rsidR="009653EC" w:rsidRPr="009653EC">
        <w:rPr>
          <w:rFonts w:ascii="Work Sans" w:hAnsi="Work Sans"/>
          <w:b/>
          <w:bCs/>
        </w:rPr>
        <w:t>finaux seront annoncés à la mi-décembre 2020.</w:t>
      </w:r>
    </w:p>
    <w:p w14:paraId="01298FAB" w14:textId="77777777" w:rsidR="00E12CF8" w:rsidRPr="009653EC" w:rsidRDefault="00E12CF8" w:rsidP="00C33DFF">
      <w:pPr>
        <w:spacing w:after="0" w:line="276" w:lineRule="auto"/>
        <w:jc w:val="both"/>
        <w:rPr>
          <w:rFonts w:ascii="Work Sans" w:hAnsi="Work Sans"/>
          <w:b/>
          <w:bCs/>
        </w:rPr>
      </w:pPr>
    </w:p>
    <w:p w14:paraId="3CF1E030" w14:textId="2D7D64A2" w:rsidR="005812D9" w:rsidRPr="00FD0474" w:rsidRDefault="00E17277"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CONDITIONS </w:t>
      </w:r>
      <w:r w:rsidR="006E19D4" w:rsidRPr="00FD0474">
        <w:rPr>
          <w:rFonts w:ascii="Cormorant Garamond" w:eastAsia="Trebuchet MS" w:hAnsi="Cormorant Garamond" w:cs="Trebuchet MS"/>
          <w:b/>
          <w:bCs/>
          <w:color w:val="9E9461"/>
          <w:sz w:val="32"/>
          <w:szCs w:val="32"/>
          <w:u w:val="single"/>
          <w:lang w:eastAsia="fr-FR" w:bidi="fr-FR"/>
        </w:rPr>
        <w:t>D’ÉLIGIBILITÉ</w:t>
      </w:r>
    </w:p>
    <w:p w14:paraId="3CDD6A44" w14:textId="77777777" w:rsidR="00A10FB3" w:rsidRPr="00FD0474" w:rsidRDefault="00A10FB3" w:rsidP="00E913C1">
      <w:pPr>
        <w:spacing w:after="0" w:line="240" w:lineRule="auto"/>
        <w:jc w:val="both"/>
        <w:rPr>
          <w:rFonts w:ascii="Work Sans" w:hAnsi="Work Sans"/>
          <w:b/>
          <w:noProof/>
          <w:sz w:val="10"/>
          <w:szCs w:val="10"/>
          <w:lang w:eastAsia="fr-FR"/>
        </w:rPr>
      </w:pPr>
    </w:p>
    <w:p w14:paraId="105889F5" w14:textId="2CF74FB2" w:rsidR="005812D9" w:rsidRPr="00FD0474" w:rsidRDefault="00E17277"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 xml:space="preserve">Qui peut </w:t>
      </w:r>
      <w:r w:rsidR="004220DB" w:rsidRPr="00FD0474">
        <w:rPr>
          <w:rFonts w:ascii="Cormorant Garamond" w:eastAsia="Trebuchet MS" w:hAnsi="Cormorant Garamond" w:cs="Trebuchet MS"/>
          <w:b/>
          <w:bCs/>
          <w:color w:val="9E9461"/>
          <w:sz w:val="28"/>
          <w:szCs w:val="28"/>
          <w:lang w:eastAsia="fr-FR" w:bidi="fr-FR"/>
        </w:rPr>
        <w:t>candidater</w:t>
      </w:r>
      <w:r w:rsidRPr="00FD0474">
        <w:rPr>
          <w:rFonts w:ascii="Cormorant Garamond" w:eastAsia="Trebuchet MS" w:hAnsi="Cormorant Garamond" w:cs="Trebuchet MS"/>
          <w:b/>
          <w:bCs/>
          <w:color w:val="9E9461"/>
          <w:sz w:val="28"/>
          <w:szCs w:val="28"/>
          <w:lang w:eastAsia="fr-FR" w:bidi="fr-FR"/>
        </w:rPr>
        <w:t> ?</w:t>
      </w:r>
    </w:p>
    <w:p w14:paraId="0A0C345C" w14:textId="1440F649" w:rsidR="004220DB" w:rsidRPr="00FD0474" w:rsidRDefault="004220DB" w:rsidP="00E913C1">
      <w:pPr>
        <w:jc w:val="both"/>
        <w:rPr>
          <w:rFonts w:ascii="Work Sans" w:hAnsi="Work Sans"/>
        </w:rPr>
      </w:pPr>
      <w:r w:rsidRPr="00FD0474">
        <w:rPr>
          <w:rFonts w:ascii="Work Sans" w:hAnsi="Work Sans"/>
        </w:rPr>
        <w:t xml:space="preserve">Tout chercheur répondant aux conditions suivantes : </w:t>
      </w:r>
    </w:p>
    <w:p w14:paraId="55F53C07" w14:textId="21D10081" w:rsidR="00356966" w:rsidRPr="00356966" w:rsidRDefault="006E19D4" w:rsidP="00E913C1">
      <w:pPr>
        <w:pStyle w:val="Paragraphedeliste"/>
        <w:numPr>
          <w:ilvl w:val="0"/>
          <w:numId w:val="31"/>
        </w:numPr>
        <w:jc w:val="both"/>
        <w:rPr>
          <w:rFonts w:ascii="Work Sans" w:hAnsi="Work Sans"/>
        </w:rPr>
      </w:pPr>
      <w:r w:rsidRPr="00356966">
        <w:rPr>
          <w:rFonts w:ascii="Work Sans" w:hAnsi="Work Sans"/>
        </w:rPr>
        <w:t>Ê</w:t>
      </w:r>
      <w:r w:rsidR="004220DB" w:rsidRPr="00356966">
        <w:rPr>
          <w:rFonts w:ascii="Work Sans" w:hAnsi="Work Sans"/>
        </w:rPr>
        <w:t xml:space="preserve">tre affilié à une unité de recherche </w:t>
      </w:r>
      <w:r w:rsidR="002A2EE5" w:rsidRPr="00356966">
        <w:rPr>
          <w:rFonts w:ascii="Work Sans" w:hAnsi="Work Sans"/>
        </w:rPr>
        <w:t xml:space="preserve">relevant </w:t>
      </w:r>
      <w:r w:rsidR="004220DB" w:rsidRPr="00356966">
        <w:rPr>
          <w:rFonts w:ascii="Work Sans" w:hAnsi="Work Sans"/>
        </w:rPr>
        <w:t xml:space="preserve">du territoire </w:t>
      </w:r>
      <w:r w:rsidR="00594427" w:rsidRPr="00356966">
        <w:rPr>
          <w:rFonts w:ascii="Work Sans" w:hAnsi="Work Sans"/>
        </w:rPr>
        <w:t>d’Erganeo</w:t>
      </w:r>
      <w:r w:rsidR="004220DB" w:rsidRPr="00356966">
        <w:rPr>
          <w:rFonts w:ascii="Work Sans" w:hAnsi="Work Sans"/>
        </w:rPr>
        <w:t xml:space="preserve"> (voir détails en dessous</w:t>
      </w:r>
      <w:r w:rsidR="00356966" w:rsidRPr="00356966">
        <w:rPr>
          <w:rFonts w:ascii="Work Sans" w:hAnsi="Work Sans"/>
        </w:rPr>
        <w:t>)</w:t>
      </w:r>
    </w:p>
    <w:p w14:paraId="7C1B0528" w14:textId="1469E9B6" w:rsidR="004048BB" w:rsidRPr="00FD0474" w:rsidRDefault="006E19D4" w:rsidP="00E913C1">
      <w:pPr>
        <w:pStyle w:val="Paragraphedeliste"/>
        <w:numPr>
          <w:ilvl w:val="0"/>
          <w:numId w:val="31"/>
        </w:numPr>
        <w:jc w:val="both"/>
        <w:rPr>
          <w:rFonts w:ascii="Work Sans" w:hAnsi="Work Sans"/>
        </w:rPr>
      </w:pPr>
      <w:r w:rsidRPr="00FD0474">
        <w:rPr>
          <w:rFonts w:ascii="Work Sans" w:hAnsi="Work Sans"/>
        </w:rPr>
        <w:t>Ê</w:t>
      </w:r>
      <w:r w:rsidR="00B761AE" w:rsidRPr="00FD0474">
        <w:rPr>
          <w:rFonts w:ascii="Work Sans" w:hAnsi="Work Sans"/>
        </w:rPr>
        <w:t>tre titulaire d’un poste de chercheur, enseignant-chercheur (MCU ou PU) ou enseignant hospitalo-universitaire (MCU-PH, PU-PH)</w:t>
      </w:r>
    </w:p>
    <w:p w14:paraId="00F5313D" w14:textId="23EF3C01" w:rsidR="005E017B" w:rsidRPr="009653EC" w:rsidRDefault="003476D9" w:rsidP="008B70DC">
      <w:pPr>
        <w:pStyle w:val="Paragraphedeliste"/>
        <w:numPr>
          <w:ilvl w:val="0"/>
          <w:numId w:val="31"/>
        </w:numPr>
        <w:jc w:val="both"/>
        <w:rPr>
          <w:rFonts w:ascii="Work Sans" w:hAnsi="Work Sans"/>
        </w:rPr>
      </w:pPr>
      <w:r w:rsidRPr="009653EC">
        <w:rPr>
          <w:rFonts w:ascii="Work Sans" w:hAnsi="Work Sans"/>
        </w:rPr>
        <w:t xml:space="preserve">S’engager à être présent ou être représenté le jour </w:t>
      </w:r>
      <w:r w:rsidR="00594427" w:rsidRPr="009653EC">
        <w:rPr>
          <w:rFonts w:ascii="Work Sans" w:hAnsi="Work Sans"/>
        </w:rPr>
        <w:t xml:space="preserve">de l’audition </w:t>
      </w:r>
    </w:p>
    <w:p w14:paraId="74EA4FD7" w14:textId="77777777" w:rsidR="009653EC" w:rsidRDefault="009653EC" w:rsidP="00E913C1">
      <w:pPr>
        <w:jc w:val="both"/>
        <w:rPr>
          <w:rFonts w:ascii="Work Sans" w:hAnsi="Work Sans"/>
        </w:rPr>
      </w:pPr>
    </w:p>
    <w:p w14:paraId="64E8B5A8" w14:textId="2BDDBEB7" w:rsidR="00B40C7B" w:rsidRDefault="004220DB" w:rsidP="00E913C1">
      <w:pPr>
        <w:jc w:val="both"/>
        <w:rPr>
          <w:rFonts w:ascii="Work Sans" w:hAnsi="Work Sans"/>
        </w:rPr>
      </w:pPr>
      <w:r w:rsidRPr="00FD0474">
        <w:rPr>
          <w:rFonts w:ascii="Work Sans" w:hAnsi="Work Sans"/>
        </w:rPr>
        <w:t>Le territoire</w:t>
      </w:r>
      <w:r w:rsidR="00C87545" w:rsidRPr="00FD0474">
        <w:rPr>
          <w:rFonts w:ascii="Work Sans" w:hAnsi="Work Sans"/>
        </w:rPr>
        <w:t xml:space="preserve"> </w:t>
      </w:r>
      <w:r w:rsidR="00594427" w:rsidRPr="00FD0474">
        <w:rPr>
          <w:rFonts w:ascii="Work Sans" w:hAnsi="Work Sans"/>
        </w:rPr>
        <w:t>d’Erganeo</w:t>
      </w:r>
      <w:r w:rsidR="002D1C3A" w:rsidRPr="00FD0474">
        <w:rPr>
          <w:rFonts w:ascii="Work Sans" w:hAnsi="Work Sans"/>
        </w:rPr>
        <w:t xml:space="preserve"> </w:t>
      </w:r>
      <w:r w:rsidRPr="00FD0474">
        <w:rPr>
          <w:rFonts w:ascii="Work Sans" w:hAnsi="Work Sans"/>
        </w:rPr>
        <w:t>comprend</w:t>
      </w:r>
      <w:r w:rsidR="002D1C3A" w:rsidRPr="00FD0474">
        <w:rPr>
          <w:rFonts w:ascii="Work Sans" w:hAnsi="Work Sans"/>
        </w:rPr>
        <w:t xml:space="preserve"> </w:t>
      </w:r>
      <w:r w:rsidRPr="00FD0474">
        <w:rPr>
          <w:rFonts w:ascii="Work Sans" w:hAnsi="Work Sans"/>
        </w:rPr>
        <w:t xml:space="preserve">tous les laboratoires </w:t>
      </w:r>
      <w:r w:rsidR="005D2062" w:rsidRPr="00FD0474">
        <w:rPr>
          <w:rFonts w:ascii="Work Sans" w:hAnsi="Work Sans"/>
        </w:rPr>
        <w:t>d’</w:t>
      </w:r>
      <w:r w:rsidR="007F4434">
        <w:rPr>
          <w:rFonts w:ascii="Work Sans" w:hAnsi="Work Sans"/>
        </w:rPr>
        <w:t>Î</w:t>
      </w:r>
      <w:r w:rsidR="005D2062" w:rsidRPr="00FD0474">
        <w:rPr>
          <w:rFonts w:ascii="Work Sans" w:hAnsi="Work Sans"/>
        </w:rPr>
        <w:t xml:space="preserve">le-de-France </w:t>
      </w:r>
      <w:r w:rsidRPr="00FD0474">
        <w:rPr>
          <w:rFonts w:ascii="Work Sans" w:hAnsi="Work Sans"/>
        </w:rPr>
        <w:t>affiliés</w:t>
      </w:r>
      <w:r w:rsidR="002D1C3A" w:rsidRPr="00FD0474">
        <w:rPr>
          <w:rFonts w:ascii="Work Sans" w:hAnsi="Work Sans"/>
        </w:rPr>
        <w:t xml:space="preserve"> </w:t>
      </w:r>
      <w:r w:rsidRPr="00FD0474">
        <w:rPr>
          <w:rFonts w:ascii="Work Sans" w:hAnsi="Work Sans"/>
        </w:rPr>
        <w:t>aux institutions suivantes</w:t>
      </w:r>
      <w:r w:rsidR="002D1C3A" w:rsidRPr="00FD0474">
        <w:rPr>
          <w:rFonts w:ascii="Work Sans" w:hAnsi="Work Sans"/>
        </w:rPr>
        <w:t xml:space="preserve"> : </w:t>
      </w:r>
    </w:p>
    <w:p w14:paraId="0CF453BB" w14:textId="40C46D0C" w:rsidR="005E017B" w:rsidRPr="00043AA8" w:rsidRDefault="00414B93" w:rsidP="008D0BAD">
      <w:pPr>
        <w:pStyle w:val="Paragraphedeliste"/>
        <w:numPr>
          <w:ilvl w:val="0"/>
          <w:numId w:val="30"/>
        </w:numPr>
        <w:jc w:val="both"/>
        <w:rPr>
          <w:rFonts w:ascii="Work Sans" w:hAnsi="Work Sans"/>
        </w:rPr>
      </w:pPr>
      <w:r>
        <w:rPr>
          <w:rFonts w:ascii="Work Sans" w:hAnsi="Work Sans"/>
          <w:b/>
        </w:rPr>
        <w:t>Université de Paris et son alliance</w:t>
      </w:r>
      <w:r w:rsidR="0044720C" w:rsidRPr="00FD0474">
        <w:rPr>
          <w:rFonts w:ascii="Work Sans" w:hAnsi="Work Sans"/>
        </w:rPr>
        <w:t xml:space="preserve"> (Université Paris V Descartes, Université Paris VII Diderot, Université Paris XIII Villetaneuse, Institut d'Etudes Politiques de Paris - Sciences Po, Institut de Physique du Globe, Ecole des Hautes Etudes en Santé Publique, Institut National des Langues et Civilisations Orientales - Inalco</w:t>
      </w:r>
      <w:r w:rsidR="005812D9" w:rsidRPr="00FD0474">
        <w:rPr>
          <w:rFonts w:ascii="Work Sans" w:hAnsi="Work Sans"/>
        </w:rPr>
        <w:t>)</w:t>
      </w:r>
    </w:p>
    <w:p w14:paraId="411CBCE2" w14:textId="05829107" w:rsidR="005812D9" w:rsidRPr="008D0BAD" w:rsidRDefault="005812D9" w:rsidP="00043AA8">
      <w:pPr>
        <w:pStyle w:val="Paragraphedeliste"/>
      </w:pPr>
    </w:p>
    <w:p w14:paraId="7F0ED720" w14:textId="1986538F" w:rsidR="005812D9" w:rsidRPr="00FD0474" w:rsidRDefault="0044720C" w:rsidP="00E913C1">
      <w:pPr>
        <w:pStyle w:val="Paragraphedeliste"/>
        <w:numPr>
          <w:ilvl w:val="0"/>
          <w:numId w:val="30"/>
        </w:numPr>
        <w:jc w:val="both"/>
        <w:rPr>
          <w:rFonts w:ascii="Work Sans" w:hAnsi="Work Sans"/>
        </w:rPr>
      </w:pPr>
      <w:r w:rsidRPr="00FD0474">
        <w:rPr>
          <w:rFonts w:ascii="Work Sans" w:hAnsi="Work Sans"/>
          <w:b/>
        </w:rPr>
        <w:t>ComUE « Université Paris Est »</w:t>
      </w:r>
      <w:r w:rsidRPr="00FD0474">
        <w:rPr>
          <w:rFonts w:ascii="Work Sans" w:hAnsi="Work Sans"/>
        </w:rPr>
        <w:t xml:space="preserve"> (</w:t>
      </w:r>
      <w:r w:rsidR="00C867FE">
        <w:rPr>
          <w:rFonts w:ascii="Work Sans" w:hAnsi="Work Sans"/>
        </w:rPr>
        <w:t>Université</w:t>
      </w:r>
      <w:r w:rsidR="00414B93">
        <w:rPr>
          <w:rFonts w:ascii="Work Sans" w:hAnsi="Work Sans"/>
        </w:rPr>
        <w:t xml:space="preserve"> Gustave Eiffel,</w:t>
      </w:r>
      <w:r w:rsidR="00414B93" w:rsidRPr="00FD0474">
        <w:rPr>
          <w:rFonts w:ascii="Work Sans" w:hAnsi="Work Sans"/>
        </w:rPr>
        <w:t xml:space="preserve"> </w:t>
      </w:r>
      <w:r w:rsidRPr="00FD0474">
        <w:rPr>
          <w:rFonts w:ascii="Work Sans" w:hAnsi="Work Sans"/>
        </w:rPr>
        <w:t>Université Paris Est Créteil, Ecole des Ponts ParisTech, Ecole Nationale Vétérinaire d'Alfort</w:t>
      </w:r>
      <w:r w:rsidR="005812D9" w:rsidRPr="00FD0474">
        <w:rPr>
          <w:rFonts w:ascii="Work Sans" w:hAnsi="Work Sans"/>
        </w:rPr>
        <w:t>)</w:t>
      </w:r>
    </w:p>
    <w:p w14:paraId="16C888C8" w14:textId="23E3D49A" w:rsidR="005812D9" w:rsidRPr="00FD0474" w:rsidRDefault="005812D9" w:rsidP="00E913C1">
      <w:pPr>
        <w:pStyle w:val="Paragraphedeliste"/>
        <w:jc w:val="both"/>
        <w:rPr>
          <w:rFonts w:ascii="Work Sans" w:hAnsi="Work Sans"/>
        </w:rPr>
      </w:pPr>
    </w:p>
    <w:p w14:paraId="4D5BCAD8" w14:textId="0BD1A6E0" w:rsidR="00204C90" w:rsidRPr="00FD0474" w:rsidRDefault="00414B93" w:rsidP="00E913C1">
      <w:pPr>
        <w:pStyle w:val="Paragraphedeliste"/>
        <w:numPr>
          <w:ilvl w:val="0"/>
          <w:numId w:val="30"/>
        </w:numPr>
        <w:jc w:val="both"/>
        <w:rPr>
          <w:rFonts w:ascii="Work Sans" w:hAnsi="Work Sans"/>
        </w:rPr>
      </w:pPr>
      <w:r>
        <w:rPr>
          <w:rFonts w:ascii="Work Sans" w:hAnsi="Work Sans"/>
          <w:b/>
        </w:rPr>
        <w:t xml:space="preserve">CY Cergy Paris Université et ses établissements composantes et </w:t>
      </w:r>
      <w:r w:rsidR="00C867FE">
        <w:rPr>
          <w:rFonts w:ascii="Work Sans" w:hAnsi="Work Sans"/>
          <w:b/>
        </w:rPr>
        <w:t xml:space="preserve">associés </w:t>
      </w:r>
      <w:r w:rsidR="00C867FE" w:rsidRPr="00FD0474">
        <w:rPr>
          <w:rFonts w:ascii="Work Sans" w:hAnsi="Work Sans"/>
        </w:rPr>
        <w:t>(</w:t>
      </w:r>
      <w:r w:rsidR="0044720C" w:rsidRPr="00FD0474">
        <w:rPr>
          <w:rFonts w:ascii="Work Sans" w:hAnsi="Work Sans"/>
        </w:rPr>
        <w:t xml:space="preserve">Université de Cergy Pontoise, ESSEC, </w:t>
      </w:r>
      <w:r w:rsidR="004334BD" w:rsidRPr="00FD0474">
        <w:rPr>
          <w:rFonts w:ascii="Work Sans" w:hAnsi="Work Sans"/>
        </w:rPr>
        <w:t>EISTI, ISIPCA, ENSAV, ENSP, ENSAPC, ENSEA, Supméca, EBI, ECAM-EPMI, ILEPS, ITESCIA, EPSS, ISTOM</w:t>
      </w:r>
      <w:r w:rsidR="0044720C" w:rsidRPr="00FD0474">
        <w:rPr>
          <w:rFonts w:ascii="Work Sans" w:hAnsi="Work Sans"/>
        </w:rPr>
        <w:t>)</w:t>
      </w:r>
    </w:p>
    <w:p w14:paraId="67576263" w14:textId="77777777" w:rsidR="00204C90" w:rsidRPr="00FD0474" w:rsidRDefault="00204C90" w:rsidP="00E913C1">
      <w:pPr>
        <w:pStyle w:val="Paragraphedeliste"/>
        <w:jc w:val="both"/>
        <w:rPr>
          <w:rFonts w:ascii="Work Sans" w:hAnsi="Work Sans"/>
        </w:rPr>
      </w:pPr>
    </w:p>
    <w:p w14:paraId="2CCDF100" w14:textId="70A2B877" w:rsidR="00204C90" w:rsidRPr="00FD0474" w:rsidRDefault="001A6F2D" w:rsidP="00E913C1">
      <w:pPr>
        <w:pStyle w:val="Paragraphedeliste"/>
        <w:numPr>
          <w:ilvl w:val="0"/>
          <w:numId w:val="30"/>
        </w:numPr>
        <w:jc w:val="both"/>
        <w:rPr>
          <w:rFonts w:ascii="Work Sans" w:hAnsi="Work Sans"/>
        </w:rPr>
      </w:pPr>
      <w:r w:rsidRPr="00FD0474">
        <w:rPr>
          <w:rFonts w:ascii="Work Sans" w:hAnsi="Work Sans"/>
        </w:rPr>
        <w:t xml:space="preserve">Institut National de la Transfusion Sanguine </w:t>
      </w:r>
      <w:r w:rsidR="00250668" w:rsidRPr="00FD0474">
        <w:rPr>
          <w:rFonts w:ascii="Work Sans" w:hAnsi="Work Sans"/>
        </w:rPr>
        <w:t xml:space="preserve">- </w:t>
      </w:r>
      <w:r w:rsidRPr="00FD0474">
        <w:rPr>
          <w:rFonts w:ascii="Work Sans" w:hAnsi="Work Sans"/>
          <w:b/>
        </w:rPr>
        <w:t>INTS</w:t>
      </w:r>
    </w:p>
    <w:p w14:paraId="5C5A128C" w14:textId="77777777" w:rsidR="00204C90" w:rsidRPr="00FD0474" w:rsidRDefault="00204C90" w:rsidP="00E913C1">
      <w:pPr>
        <w:pStyle w:val="Paragraphedeliste"/>
        <w:jc w:val="both"/>
        <w:rPr>
          <w:rFonts w:ascii="Work Sans" w:hAnsi="Work Sans"/>
        </w:rPr>
      </w:pPr>
    </w:p>
    <w:p w14:paraId="03BA2D40" w14:textId="0B1AFB73" w:rsidR="00E17277" w:rsidRPr="00686D3F" w:rsidRDefault="001A6F2D" w:rsidP="00E913C1">
      <w:pPr>
        <w:pStyle w:val="Paragraphedeliste"/>
        <w:numPr>
          <w:ilvl w:val="0"/>
          <w:numId w:val="30"/>
        </w:numPr>
        <w:jc w:val="both"/>
        <w:rPr>
          <w:rFonts w:ascii="Work Sans" w:hAnsi="Work Sans"/>
        </w:rPr>
      </w:pPr>
      <w:r w:rsidRPr="00FD0474">
        <w:rPr>
          <w:rFonts w:ascii="Work Sans" w:hAnsi="Work Sans"/>
        </w:rPr>
        <w:t xml:space="preserve">Institut National du Sport, de l‘Expertise et de la Performance </w:t>
      </w:r>
      <w:r w:rsidR="00025DCA">
        <w:rPr>
          <w:rFonts w:ascii="Work Sans" w:hAnsi="Work Sans"/>
        </w:rPr>
        <w:t>–</w:t>
      </w:r>
      <w:r w:rsidRPr="00FD0474">
        <w:rPr>
          <w:rFonts w:ascii="Work Sans" w:hAnsi="Work Sans"/>
        </w:rPr>
        <w:t xml:space="preserve"> </w:t>
      </w:r>
      <w:r w:rsidRPr="00FD0474">
        <w:rPr>
          <w:rFonts w:ascii="Work Sans" w:hAnsi="Work Sans"/>
          <w:b/>
        </w:rPr>
        <w:t>INSEP</w:t>
      </w:r>
    </w:p>
    <w:p w14:paraId="1A468EFD" w14:textId="77777777" w:rsidR="00025DCA" w:rsidRPr="00686D3F" w:rsidRDefault="00025DCA" w:rsidP="00E913C1">
      <w:pPr>
        <w:pStyle w:val="Paragraphedeliste"/>
        <w:jc w:val="both"/>
        <w:rPr>
          <w:rFonts w:ascii="Work Sans" w:hAnsi="Work Sans"/>
        </w:rPr>
      </w:pPr>
    </w:p>
    <w:p w14:paraId="506E7EBF" w14:textId="3E4C9016" w:rsidR="00025DCA" w:rsidRPr="008D0BAD" w:rsidRDefault="00124071" w:rsidP="00E913C1">
      <w:pPr>
        <w:pStyle w:val="Paragraphedeliste"/>
        <w:numPr>
          <w:ilvl w:val="0"/>
          <w:numId w:val="30"/>
        </w:numPr>
        <w:jc w:val="both"/>
        <w:rPr>
          <w:rFonts w:ascii="Work Sans" w:hAnsi="Work Sans"/>
          <w:b/>
          <w:bCs/>
        </w:rPr>
      </w:pPr>
      <w:r w:rsidRPr="005C3AA7">
        <w:rPr>
          <w:rFonts w:ascii="Work Sans" w:hAnsi="Work Sans"/>
          <w:b/>
          <w:bCs/>
        </w:rPr>
        <w:lastRenderedPageBreak/>
        <w:t>Institut Curie</w:t>
      </w:r>
    </w:p>
    <w:p w14:paraId="70AD80C1" w14:textId="16F69E12" w:rsidR="005D43B2" w:rsidRPr="00FD0474" w:rsidRDefault="006E19D4"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CRITÈRES DE SÉ</w:t>
      </w:r>
      <w:r w:rsidR="005D43B2" w:rsidRPr="00FD0474">
        <w:rPr>
          <w:rFonts w:ascii="Cormorant Garamond" w:eastAsia="Trebuchet MS" w:hAnsi="Cormorant Garamond" w:cs="Trebuchet MS"/>
          <w:b/>
          <w:bCs/>
          <w:color w:val="9E9461"/>
          <w:sz w:val="32"/>
          <w:szCs w:val="32"/>
          <w:u w:val="single"/>
          <w:lang w:eastAsia="fr-FR" w:bidi="fr-FR"/>
        </w:rPr>
        <w:t xml:space="preserve">LECTION </w:t>
      </w:r>
    </w:p>
    <w:p w14:paraId="7D6FF4F0" w14:textId="77777777" w:rsidR="00A10FB3" w:rsidRPr="00FD0474" w:rsidRDefault="00A10FB3" w:rsidP="00E913C1">
      <w:pPr>
        <w:spacing w:after="0" w:line="240" w:lineRule="auto"/>
        <w:jc w:val="both"/>
        <w:rPr>
          <w:rFonts w:ascii="Work Sans" w:hAnsi="Work Sans"/>
          <w:b/>
          <w:noProof/>
          <w:sz w:val="10"/>
          <w:szCs w:val="10"/>
          <w:lang w:eastAsia="fr-FR"/>
        </w:rPr>
      </w:pPr>
    </w:p>
    <w:p w14:paraId="663E7431" w14:textId="0EA754B4" w:rsidR="009653EC" w:rsidRDefault="009653EC" w:rsidP="00E913C1">
      <w:pPr>
        <w:jc w:val="both"/>
        <w:rPr>
          <w:rFonts w:ascii="Work Sans" w:hAnsi="Work Sans"/>
          <w:b/>
          <w:szCs w:val="20"/>
        </w:rPr>
      </w:pPr>
      <w:r>
        <w:rPr>
          <w:rFonts w:ascii="Work Sans" w:hAnsi="Work Sans"/>
          <w:b/>
          <w:szCs w:val="20"/>
        </w:rPr>
        <w:t>Seuls les dossiers complets seront analysés.</w:t>
      </w:r>
    </w:p>
    <w:p w14:paraId="4B31528A" w14:textId="27A11540" w:rsidR="005D43B2" w:rsidRPr="00FD0474" w:rsidRDefault="005D43B2" w:rsidP="00E913C1">
      <w:pPr>
        <w:jc w:val="both"/>
        <w:rPr>
          <w:rFonts w:ascii="Work Sans" w:hAnsi="Work Sans"/>
          <w:b/>
          <w:szCs w:val="20"/>
        </w:rPr>
      </w:pPr>
      <w:r w:rsidRPr="00FD0474">
        <w:rPr>
          <w:rFonts w:ascii="Work Sans" w:hAnsi="Work Sans"/>
          <w:b/>
          <w:szCs w:val="20"/>
        </w:rPr>
        <w:t xml:space="preserve">Les critères </w:t>
      </w:r>
      <w:r w:rsidR="009653EC">
        <w:rPr>
          <w:rFonts w:ascii="Work Sans" w:hAnsi="Work Sans"/>
          <w:b/>
          <w:szCs w:val="20"/>
        </w:rPr>
        <w:t>d’évaluation des projets sont les suivants</w:t>
      </w:r>
      <w:r w:rsidR="00BD4A8E" w:rsidRPr="00FD0474">
        <w:rPr>
          <w:rFonts w:ascii="Work Sans" w:hAnsi="Work Sans"/>
          <w:b/>
          <w:szCs w:val="20"/>
        </w:rPr>
        <w:t xml:space="preserve"> </w:t>
      </w:r>
      <w:r w:rsidRPr="00FD0474">
        <w:rPr>
          <w:rFonts w:ascii="Work Sans" w:hAnsi="Work Sans"/>
          <w:b/>
          <w:szCs w:val="20"/>
        </w:rPr>
        <w:t>:</w:t>
      </w:r>
    </w:p>
    <w:p w14:paraId="1ED34BF0" w14:textId="777565A4" w:rsidR="00C33DFF" w:rsidRDefault="00961222" w:rsidP="00E913C1">
      <w:pPr>
        <w:numPr>
          <w:ilvl w:val="0"/>
          <w:numId w:val="32"/>
        </w:numPr>
        <w:spacing w:after="0" w:line="240" w:lineRule="auto"/>
        <w:jc w:val="both"/>
        <w:rPr>
          <w:rFonts w:ascii="Work Sans" w:hAnsi="Work Sans"/>
          <w:szCs w:val="20"/>
        </w:rPr>
      </w:pPr>
      <w:r>
        <w:rPr>
          <w:rFonts w:ascii="Work Sans" w:hAnsi="Work Sans"/>
          <w:szCs w:val="20"/>
        </w:rPr>
        <w:t>Qualité de rédaction et de la présentation du programme de recherche</w:t>
      </w:r>
    </w:p>
    <w:p w14:paraId="64018597" w14:textId="2C899B86" w:rsidR="00C33DFF" w:rsidRDefault="00C33DFF" w:rsidP="00C33DFF">
      <w:pPr>
        <w:numPr>
          <w:ilvl w:val="0"/>
          <w:numId w:val="32"/>
        </w:numPr>
        <w:spacing w:after="0" w:line="240" w:lineRule="auto"/>
        <w:jc w:val="both"/>
        <w:rPr>
          <w:rFonts w:ascii="Work Sans" w:hAnsi="Work Sans"/>
          <w:szCs w:val="20"/>
        </w:rPr>
      </w:pPr>
      <w:r w:rsidRPr="00FD0474">
        <w:rPr>
          <w:rFonts w:ascii="Work Sans" w:hAnsi="Work Sans"/>
          <w:szCs w:val="20"/>
        </w:rPr>
        <w:t xml:space="preserve">Maturité et originalité du projet (caractère </w:t>
      </w:r>
      <w:r w:rsidR="005704C6">
        <w:rPr>
          <w:rFonts w:ascii="Work Sans" w:hAnsi="Work Sans"/>
          <w:szCs w:val="20"/>
        </w:rPr>
        <w:t>innovant</w:t>
      </w:r>
      <w:r w:rsidRPr="00FD0474">
        <w:rPr>
          <w:rFonts w:ascii="Work Sans" w:hAnsi="Work Sans"/>
          <w:szCs w:val="20"/>
        </w:rPr>
        <w:t>)</w:t>
      </w:r>
    </w:p>
    <w:p w14:paraId="3E385DA9" w14:textId="4D617182" w:rsidR="005D43B2" w:rsidRDefault="006A5CE2" w:rsidP="00E913C1">
      <w:pPr>
        <w:numPr>
          <w:ilvl w:val="0"/>
          <w:numId w:val="32"/>
        </w:numPr>
        <w:spacing w:after="0" w:line="240" w:lineRule="auto"/>
        <w:jc w:val="both"/>
        <w:rPr>
          <w:rFonts w:ascii="Work Sans" w:hAnsi="Work Sans"/>
          <w:szCs w:val="20"/>
        </w:rPr>
      </w:pPr>
      <w:r w:rsidRPr="00FD0474">
        <w:rPr>
          <w:rFonts w:ascii="Work Sans" w:hAnsi="Work Sans"/>
          <w:szCs w:val="20"/>
        </w:rPr>
        <w:t xml:space="preserve">Qualité </w:t>
      </w:r>
      <w:r w:rsidR="000B6AE4" w:rsidRPr="00FD0474">
        <w:rPr>
          <w:rFonts w:ascii="Work Sans" w:hAnsi="Work Sans"/>
          <w:szCs w:val="20"/>
        </w:rPr>
        <w:t>de l’équipe</w:t>
      </w:r>
    </w:p>
    <w:p w14:paraId="2E4C6D75" w14:textId="45D82A0F" w:rsidR="00961222" w:rsidRPr="00FD0474" w:rsidRDefault="00961222" w:rsidP="00E913C1">
      <w:pPr>
        <w:numPr>
          <w:ilvl w:val="0"/>
          <w:numId w:val="32"/>
        </w:numPr>
        <w:spacing w:after="0" w:line="240" w:lineRule="auto"/>
        <w:jc w:val="both"/>
        <w:rPr>
          <w:rFonts w:ascii="Work Sans" w:hAnsi="Work Sans"/>
          <w:szCs w:val="20"/>
        </w:rPr>
      </w:pPr>
      <w:r>
        <w:rPr>
          <w:rFonts w:ascii="Work Sans" w:hAnsi="Work Sans"/>
          <w:szCs w:val="20"/>
        </w:rPr>
        <w:t>Maturité de votre prototype</w:t>
      </w:r>
    </w:p>
    <w:p w14:paraId="51620E68" w14:textId="74503981" w:rsidR="00B40C7B" w:rsidRDefault="00B40C7B" w:rsidP="00E913C1">
      <w:pPr>
        <w:numPr>
          <w:ilvl w:val="0"/>
          <w:numId w:val="32"/>
        </w:numPr>
        <w:spacing w:after="0" w:line="240" w:lineRule="auto"/>
        <w:jc w:val="both"/>
        <w:rPr>
          <w:rFonts w:ascii="Work Sans" w:hAnsi="Work Sans"/>
          <w:szCs w:val="20"/>
        </w:rPr>
      </w:pPr>
      <w:r w:rsidRPr="00814CBF">
        <w:rPr>
          <w:rFonts w:ascii="Work Sans" w:hAnsi="Work Sans"/>
          <w:szCs w:val="20"/>
        </w:rPr>
        <w:t>Adéquation du projet avec le marché</w:t>
      </w:r>
      <w:r w:rsidR="00961222">
        <w:rPr>
          <w:rFonts w:ascii="Work Sans" w:hAnsi="Work Sans"/>
          <w:szCs w:val="20"/>
        </w:rPr>
        <w:t xml:space="preserve">. </w:t>
      </w:r>
    </w:p>
    <w:p w14:paraId="44BAEECB" w14:textId="3FBDF187" w:rsidR="00961222" w:rsidRDefault="0012410A" w:rsidP="00E913C1">
      <w:pPr>
        <w:numPr>
          <w:ilvl w:val="0"/>
          <w:numId w:val="32"/>
        </w:numPr>
        <w:spacing w:after="0" w:line="240" w:lineRule="auto"/>
        <w:jc w:val="both"/>
        <w:rPr>
          <w:rFonts w:ascii="Work Sans" w:hAnsi="Work Sans"/>
          <w:szCs w:val="20"/>
        </w:rPr>
      </w:pPr>
      <w:r>
        <w:rPr>
          <w:rFonts w:ascii="Work Sans" w:hAnsi="Work Sans"/>
          <w:szCs w:val="20"/>
        </w:rPr>
        <w:t>L’attractivité</w:t>
      </w:r>
      <w:r w:rsidR="00961222">
        <w:rPr>
          <w:rFonts w:ascii="Work Sans" w:hAnsi="Work Sans"/>
          <w:szCs w:val="20"/>
        </w:rPr>
        <w:t xml:space="preserve"> </w:t>
      </w:r>
      <w:r>
        <w:rPr>
          <w:rFonts w:ascii="Work Sans" w:hAnsi="Work Sans"/>
          <w:szCs w:val="20"/>
        </w:rPr>
        <w:t xml:space="preserve">du </w:t>
      </w:r>
      <w:r w:rsidR="00961222">
        <w:rPr>
          <w:rFonts w:ascii="Work Sans" w:hAnsi="Work Sans"/>
          <w:szCs w:val="20"/>
        </w:rPr>
        <w:t>marché : votre capacité à toucher vos premiers clients, votre attractivité</w:t>
      </w:r>
    </w:p>
    <w:p w14:paraId="4304A42F" w14:textId="039919A5" w:rsidR="00B40C7B" w:rsidRDefault="00B40C7B" w:rsidP="00B40C7B">
      <w:pPr>
        <w:pStyle w:val="Paragraphedeliste"/>
        <w:numPr>
          <w:ilvl w:val="0"/>
          <w:numId w:val="32"/>
        </w:numPr>
        <w:spacing w:after="0" w:line="240" w:lineRule="auto"/>
        <w:jc w:val="both"/>
        <w:rPr>
          <w:rFonts w:ascii="Work Sans" w:hAnsi="Work Sans"/>
          <w:szCs w:val="20"/>
        </w:rPr>
      </w:pPr>
      <w:r w:rsidRPr="00B40C7B">
        <w:rPr>
          <w:rFonts w:ascii="Work Sans" w:hAnsi="Work Sans"/>
          <w:szCs w:val="20"/>
        </w:rPr>
        <w:t>Viabilité du projet dans le cadre de création de start-up</w:t>
      </w:r>
    </w:p>
    <w:p w14:paraId="2379930E" w14:textId="6D557805" w:rsidR="00961222" w:rsidRPr="00B40C7B" w:rsidRDefault="00961222" w:rsidP="00B40C7B">
      <w:pPr>
        <w:pStyle w:val="Paragraphedeliste"/>
        <w:numPr>
          <w:ilvl w:val="0"/>
          <w:numId w:val="32"/>
        </w:numPr>
        <w:spacing w:after="0" w:line="240" w:lineRule="auto"/>
        <w:jc w:val="both"/>
        <w:rPr>
          <w:rFonts w:ascii="Work Sans" w:hAnsi="Work Sans"/>
          <w:szCs w:val="20"/>
        </w:rPr>
      </w:pPr>
      <w:r>
        <w:rPr>
          <w:rFonts w:ascii="Work Sans" w:hAnsi="Work Sans"/>
          <w:szCs w:val="20"/>
        </w:rPr>
        <w:t>Faisabilité du projet au regard du budget</w:t>
      </w:r>
    </w:p>
    <w:p w14:paraId="5E120740" w14:textId="77777777" w:rsidR="00B40C7B" w:rsidRPr="00FD0474" w:rsidRDefault="00B40C7B" w:rsidP="00043AA8">
      <w:pPr>
        <w:spacing w:after="0" w:line="240" w:lineRule="auto"/>
        <w:ind w:left="720"/>
        <w:jc w:val="both"/>
        <w:rPr>
          <w:rFonts w:ascii="Work Sans" w:hAnsi="Work Sans"/>
          <w:szCs w:val="20"/>
        </w:rPr>
      </w:pPr>
    </w:p>
    <w:p w14:paraId="257F7A36" w14:textId="268037EB" w:rsidR="00B40C7B" w:rsidRDefault="00B40C7B" w:rsidP="00E913C1">
      <w:pPr>
        <w:jc w:val="both"/>
        <w:rPr>
          <w:rFonts w:ascii="Work Sans" w:hAnsi="Work Sans"/>
          <w:b/>
          <w:noProof/>
          <w:lang w:eastAsia="fr-FR"/>
        </w:rPr>
      </w:pPr>
    </w:p>
    <w:p w14:paraId="4F9A5723" w14:textId="6F71C71F" w:rsidR="00A10FB3"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M</w:t>
      </w:r>
      <w:r w:rsidR="006E19D4" w:rsidRPr="00FD0474">
        <w:rPr>
          <w:rFonts w:ascii="Cormorant Garamond" w:eastAsia="Trebuchet MS" w:hAnsi="Cormorant Garamond" w:cs="Trebuchet MS"/>
          <w:b/>
          <w:bCs/>
          <w:color w:val="9E9461"/>
          <w:sz w:val="32"/>
          <w:szCs w:val="32"/>
          <w:u w:val="single"/>
          <w:lang w:eastAsia="fr-FR" w:bidi="fr-FR"/>
        </w:rPr>
        <w:t>ODALITÉS DE DÉPÔT ET É</w:t>
      </w:r>
      <w:r w:rsidR="00AB6839" w:rsidRPr="00FD0474">
        <w:rPr>
          <w:rFonts w:ascii="Cormorant Garamond" w:eastAsia="Trebuchet MS" w:hAnsi="Cormorant Garamond" w:cs="Trebuchet MS"/>
          <w:b/>
          <w:bCs/>
          <w:color w:val="9E9461"/>
          <w:sz w:val="32"/>
          <w:szCs w:val="32"/>
          <w:u w:val="single"/>
          <w:lang w:eastAsia="fr-FR" w:bidi="fr-FR"/>
        </w:rPr>
        <w:t>VALUATION DES DOSSIERS</w:t>
      </w:r>
    </w:p>
    <w:p w14:paraId="15B4F0B4" w14:textId="77777777" w:rsidR="00A10FB3" w:rsidRPr="00FD0474" w:rsidRDefault="00A10FB3" w:rsidP="00E913C1">
      <w:pPr>
        <w:spacing w:after="0" w:line="240" w:lineRule="auto"/>
        <w:jc w:val="both"/>
        <w:rPr>
          <w:rFonts w:ascii="Work Sans" w:hAnsi="Work Sans"/>
          <w:b/>
          <w:noProof/>
          <w:sz w:val="10"/>
          <w:szCs w:val="10"/>
          <w:u w:val="single"/>
          <w:lang w:eastAsia="fr-FR"/>
        </w:rPr>
      </w:pPr>
    </w:p>
    <w:p w14:paraId="4F376AFC" w14:textId="0A9B5440" w:rsidR="00AB6839" w:rsidRPr="00FD0474" w:rsidRDefault="00AB6839"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 xml:space="preserve">Dépôt </w:t>
      </w:r>
      <w:r w:rsidR="0004257A" w:rsidRPr="00FD0474">
        <w:rPr>
          <w:rFonts w:ascii="Cormorant Garamond" w:eastAsia="Trebuchet MS" w:hAnsi="Cormorant Garamond" w:cs="Trebuchet MS"/>
          <w:b/>
          <w:bCs/>
          <w:color w:val="9E9461"/>
          <w:sz w:val="28"/>
          <w:szCs w:val="28"/>
          <w:lang w:eastAsia="fr-FR" w:bidi="fr-FR"/>
        </w:rPr>
        <w:t>de la candidature</w:t>
      </w:r>
      <w:r w:rsidR="00BD4A8E" w:rsidRPr="00FD0474">
        <w:rPr>
          <w:rFonts w:ascii="Cormorant Garamond" w:eastAsia="Trebuchet MS" w:hAnsi="Cormorant Garamond" w:cs="Trebuchet MS"/>
          <w:b/>
          <w:bCs/>
          <w:color w:val="9E9461"/>
          <w:sz w:val="28"/>
          <w:szCs w:val="28"/>
          <w:lang w:eastAsia="fr-FR" w:bidi="fr-FR"/>
        </w:rPr>
        <w:t xml:space="preserve"> </w:t>
      </w:r>
    </w:p>
    <w:p w14:paraId="061BE278" w14:textId="1F5142C4" w:rsidR="005E017B" w:rsidRDefault="00B802D2" w:rsidP="00E913C1">
      <w:pPr>
        <w:jc w:val="both"/>
        <w:rPr>
          <w:rFonts w:ascii="Work Sans" w:hAnsi="Work Sans"/>
        </w:rPr>
      </w:pPr>
      <w:r w:rsidRPr="00FD0474">
        <w:rPr>
          <w:rFonts w:ascii="Work Sans" w:hAnsi="Work Sans"/>
        </w:rPr>
        <w:t xml:space="preserve">Le </w:t>
      </w:r>
      <w:r w:rsidR="0004257A" w:rsidRPr="00FD0474">
        <w:rPr>
          <w:rFonts w:ascii="Work Sans" w:hAnsi="Work Sans"/>
        </w:rPr>
        <w:t>dossier complété</w:t>
      </w:r>
      <w:r w:rsidR="00AB6839" w:rsidRPr="00FD0474">
        <w:rPr>
          <w:rFonts w:ascii="Work Sans" w:hAnsi="Work Sans"/>
        </w:rPr>
        <w:t xml:space="preserve"> peut être envoyé </w:t>
      </w:r>
      <w:r w:rsidR="009653EC">
        <w:rPr>
          <w:rFonts w:ascii="Work Sans" w:hAnsi="Work Sans"/>
          <w:b/>
        </w:rPr>
        <w:t>jusqu’au 6 novembre 2020</w:t>
      </w:r>
      <w:r w:rsidR="006E155E">
        <w:rPr>
          <w:rFonts w:ascii="Work Sans" w:hAnsi="Work Sans"/>
          <w:b/>
        </w:rPr>
        <w:t xml:space="preserve"> </w:t>
      </w:r>
      <w:r w:rsidR="00AB6839" w:rsidRPr="00FD0474">
        <w:rPr>
          <w:rFonts w:ascii="Work Sans" w:hAnsi="Work Sans"/>
        </w:rPr>
        <w:t xml:space="preserve">à l’adresse email suivante : </w:t>
      </w:r>
      <w:hyperlink r:id="rId11" w:history="1">
        <w:r w:rsidR="00E608EA" w:rsidRPr="00287D10">
          <w:rPr>
            <w:rStyle w:val="Lienhypertexte"/>
            <w:rFonts w:ascii="Work Sans" w:hAnsi="Work Sans"/>
          </w:rPr>
          <w:t>ami-su@erganeo.com</w:t>
        </w:r>
      </w:hyperlink>
    </w:p>
    <w:p w14:paraId="15875FDC" w14:textId="252D1CD5" w:rsidR="00AB6839" w:rsidRPr="00FD0474" w:rsidRDefault="00B802D2" w:rsidP="00E913C1">
      <w:pPr>
        <w:jc w:val="both"/>
        <w:rPr>
          <w:rFonts w:ascii="Work Sans" w:hAnsi="Work Sans"/>
        </w:rPr>
      </w:pPr>
      <w:r w:rsidRPr="00FD0474">
        <w:rPr>
          <w:rFonts w:ascii="Work Sans" w:hAnsi="Work Sans"/>
        </w:rPr>
        <w:t xml:space="preserve">Le </w:t>
      </w:r>
      <w:r w:rsidR="0004257A" w:rsidRPr="00FD0474">
        <w:rPr>
          <w:rFonts w:ascii="Work Sans" w:hAnsi="Work Sans"/>
        </w:rPr>
        <w:t>candidat</w:t>
      </w:r>
      <w:r w:rsidRPr="00FD0474">
        <w:rPr>
          <w:rFonts w:ascii="Work Sans" w:hAnsi="Work Sans"/>
        </w:rPr>
        <w:t xml:space="preserve"> doi</w:t>
      </w:r>
      <w:r w:rsidR="00AB6839" w:rsidRPr="00FD0474">
        <w:rPr>
          <w:rFonts w:ascii="Work Sans" w:hAnsi="Work Sans"/>
        </w:rPr>
        <w:t>t remplir le dossier présent à la fin de ce document. Ce dossier peut être rempli en français ou en anglais</w:t>
      </w:r>
      <w:r w:rsidRPr="00FD0474">
        <w:rPr>
          <w:rFonts w:ascii="Work Sans" w:hAnsi="Work Sans"/>
        </w:rPr>
        <w:t xml:space="preserve">. </w:t>
      </w:r>
      <w:r w:rsidR="000B6AE4" w:rsidRPr="00FD0474">
        <w:rPr>
          <w:rFonts w:ascii="Work Sans" w:hAnsi="Work Sans"/>
        </w:rPr>
        <w:t>T</w:t>
      </w:r>
      <w:r w:rsidR="00E62703" w:rsidRPr="00FD0474">
        <w:rPr>
          <w:rFonts w:ascii="Work Sans" w:hAnsi="Work Sans"/>
        </w:rPr>
        <w:t>ou</w:t>
      </w:r>
      <w:r w:rsidR="000B6AE4" w:rsidRPr="00FD0474">
        <w:rPr>
          <w:rFonts w:ascii="Work Sans" w:hAnsi="Work Sans"/>
        </w:rPr>
        <w:t>s</w:t>
      </w:r>
      <w:r w:rsidR="00E62703" w:rsidRPr="00FD0474">
        <w:rPr>
          <w:rFonts w:ascii="Work Sans" w:hAnsi="Work Sans"/>
        </w:rPr>
        <w:t xml:space="preserve"> document</w:t>
      </w:r>
      <w:r w:rsidR="000B6AE4" w:rsidRPr="00FD0474">
        <w:rPr>
          <w:rFonts w:ascii="Work Sans" w:hAnsi="Work Sans"/>
        </w:rPr>
        <w:t>s</w:t>
      </w:r>
      <w:r w:rsidR="00E62703" w:rsidRPr="00FD0474">
        <w:rPr>
          <w:rFonts w:ascii="Work Sans" w:hAnsi="Work Sans"/>
        </w:rPr>
        <w:t xml:space="preserve"> </w:t>
      </w:r>
      <w:r w:rsidRPr="00FD0474">
        <w:rPr>
          <w:rFonts w:ascii="Work Sans" w:hAnsi="Work Sans"/>
        </w:rPr>
        <w:t xml:space="preserve">pertinents pour évaluer </w:t>
      </w:r>
      <w:r w:rsidR="000B6AE4" w:rsidRPr="00FD0474">
        <w:rPr>
          <w:rFonts w:ascii="Work Sans" w:hAnsi="Work Sans"/>
        </w:rPr>
        <w:t>l</w:t>
      </w:r>
      <w:r w:rsidR="0004257A" w:rsidRPr="00FD0474">
        <w:rPr>
          <w:rFonts w:ascii="Work Sans" w:hAnsi="Work Sans"/>
        </w:rPr>
        <w:t>a candidature</w:t>
      </w:r>
      <w:r w:rsidR="000B6AE4" w:rsidRPr="00FD0474">
        <w:rPr>
          <w:rFonts w:ascii="Work Sans" w:hAnsi="Work Sans"/>
        </w:rPr>
        <w:t xml:space="preserve"> pourra être transmis</w:t>
      </w:r>
      <w:r w:rsidR="00AB6839" w:rsidRPr="00FD0474">
        <w:rPr>
          <w:rFonts w:ascii="Work Sans" w:hAnsi="Work Sans"/>
        </w:rPr>
        <w:t>.</w:t>
      </w:r>
    </w:p>
    <w:p w14:paraId="7E604009" w14:textId="17ADEA82" w:rsidR="00AB6839" w:rsidRPr="009653EC" w:rsidRDefault="00356966" w:rsidP="00E913C1">
      <w:pPr>
        <w:jc w:val="both"/>
        <w:rPr>
          <w:rFonts w:ascii="Cormorant Garamond" w:eastAsia="Trebuchet MS" w:hAnsi="Cormorant Garamond" w:cs="Trebuchet MS"/>
          <w:b/>
          <w:bCs/>
          <w:color w:val="9E9461"/>
          <w:sz w:val="28"/>
          <w:szCs w:val="28"/>
          <w:lang w:eastAsia="fr-FR" w:bidi="fr-FR"/>
        </w:rPr>
      </w:pPr>
      <w:r w:rsidRPr="009653EC">
        <w:rPr>
          <w:rFonts w:ascii="Cormorant Garamond" w:eastAsia="Trebuchet MS" w:hAnsi="Cormorant Garamond" w:cs="Trebuchet MS"/>
          <w:b/>
          <w:bCs/>
          <w:color w:val="9E9461"/>
          <w:sz w:val="28"/>
          <w:szCs w:val="28"/>
          <w:lang w:eastAsia="fr-FR" w:bidi="fr-FR"/>
        </w:rPr>
        <w:t>M</w:t>
      </w:r>
      <w:r w:rsidR="009653EC" w:rsidRPr="009653EC">
        <w:rPr>
          <w:rFonts w:ascii="Cormorant Garamond" w:eastAsia="Trebuchet MS" w:hAnsi="Cormorant Garamond" w:cs="Trebuchet MS"/>
          <w:b/>
          <w:bCs/>
          <w:color w:val="9E9461"/>
          <w:sz w:val="28"/>
          <w:szCs w:val="28"/>
          <w:lang w:eastAsia="fr-FR" w:bidi="fr-FR"/>
        </w:rPr>
        <w:t>odalité d’analyse des candidatures</w:t>
      </w:r>
    </w:p>
    <w:p w14:paraId="65F5722A" w14:textId="77777777" w:rsidR="009653EC" w:rsidRDefault="009653EC" w:rsidP="009653EC">
      <w:pPr>
        <w:spacing w:after="0"/>
        <w:jc w:val="both"/>
        <w:rPr>
          <w:rFonts w:ascii="Work Sans" w:hAnsi="Work Sans"/>
          <w:szCs w:val="20"/>
        </w:rPr>
      </w:pPr>
      <w:r>
        <w:rPr>
          <w:rFonts w:ascii="Work Sans" w:hAnsi="Work Sans"/>
          <w:szCs w:val="20"/>
        </w:rPr>
        <w:t xml:space="preserve">Une fois le dossier reçu, Erganeo vérifiera que l’intégralité du dossier est complétée. </w:t>
      </w:r>
    </w:p>
    <w:p w14:paraId="14299851" w14:textId="77777777" w:rsidR="009653EC" w:rsidRDefault="009653EC" w:rsidP="009653EC">
      <w:pPr>
        <w:jc w:val="both"/>
        <w:rPr>
          <w:rFonts w:ascii="Work Sans" w:hAnsi="Work Sans"/>
          <w:szCs w:val="20"/>
        </w:rPr>
      </w:pPr>
      <w:r>
        <w:rPr>
          <w:rFonts w:ascii="Work Sans" w:hAnsi="Work Sans"/>
          <w:szCs w:val="20"/>
        </w:rPr>
        <w:t>Si des questions restent sans réponses, le dossier ne sera pas validé. Et donc, il sera retourné aux porteurs du projet.</w:t>
      </w:r>
    </w:p>
    <w:p w14:paraId="1AC513D9" w14:textId="04D9BB0F" w:rsidR="009653EC" w:rsidRDefault="009653EC" w:rsidP="009653EC">
      <w:pPr>
        <w:jc w:val="both"/>
        <w:rPr>
          <w:rFonts w:ascii="Work Sans" w:hAnsi="Work Sans"/>
          <w:szCs w:val="20"/>
        </w:rPr>
      </w:pPr>
      <w:r>
        <w:rPr>
          <w:rFonts w:ascii="Work Sans" w:hAnsi="Work Sans"/>
          <w:szCs w:val="20"/>
        </w:rPr>
        <w:t>Une fois le dossier accepté, nous vous enverrons la présentation type à compléter. Ce fichier PowerPoint comprend une trame de 7 chapitres à respecter et compléter. De nombreuses indications vous aideront à bien comprendre ce que nous attendons dans chaque chapitre.</w:t>
      </w:r>
    </w:p>
    <w:p w14:paraId="2FE9E9F2" w14:textId="79A02067" w:rsidR="00755F66" w:rsidRDefault="00755F66" w:rsidP="009653EC">
      <w:pPr>
        <w:jc w:val="both"/>
        <w:rPr>
          <w:rFonts w:ascii="Work Sans" w:hAnsi="Work Sans"/>
          <w:szCs w:val="20"/>
        </w:rPr>
      </w:pPr>
      <w:r>
        <w:rPr>
          <w:rFonts w:ascii="Work Sans" w:hAnsi="Work Sans"/>
          <w:szCs w:val="20"/>
        </w:rPr>
        <w:t xml:space="preserve">Afin de lever des interrogations scientifiques, juridiques ou business, nos experts pourront s’entretenir avec les porteurs. </w:t>
      </w:r>
    </w:p>
    <w:p w14:paraId="15973D0F" w14:textId="77777777" w:rsidR="009653EC" w:rsidRDefault="009653EC" w:rsidP="009653EC">
      <w:pPr>
        <w:jc w:val="both"/>
        <w:rPr>
          <w:rFonts w:ascii="Work Sans" w:hAnsi="Work Sans"/>
          <w:szCs w:val="20"/>
        </w:rPr>
      </w:pPr>
      <w:r>
        <w:rPr>
          <w:rFonts w:ascii="Work Sans" w:hAnsi="Work Sans"/>
          <w:szCs w:val="20"/>
        </w:rPr>
        <w:t>Enfin, une date de présentation vous sera communiquée.</w:t>
      </w:r>
    </w:p>
    <w:p w14:paraId="660E1807" w14:textId="77777777" w:rsidR="009653EC" w:rsidRDefault="009653EC" w:rsidP="009653EC">
      <w:pPr>
        <w:jc w:val="both"/>
        <w:rPr>
          <w:rFonts w:ascii="Work Sans" w:hAnsi="Work Sans"/>
          <w:szCs w:val="20"/>
        </w:rPr>
      </w:pPr>
      <w:r w:rsidRPr="00D522BE">
        <w:rPr>
          <w:rFonts w:ascii="Work Sans" w:hAnsi="Work Sans"/>
          <w:szCs w:val="20"/>
        </w:rPr>
        <w:t>Erganeo appréciera les candidatures au regard des critères d’éligibilité. Les porteurs des dossiers sélectionnés seront auditionnés lors d’un comité composé d’experts internes à Erganeo</w:t>
      </w:r>
      <w:r>
        <w:rPr>
          <w:rFonts w:ascii="Work Sans" w:hAnsi="Work Sans"/>
          <w:szCs w:val="20"/>
        </w:rPr>
        <w:t xml:space="preserve"> voire d’experts externes à Erganeo</w:t>
      </w:r>
      <w:r w:rsidRPr="00D522BE">
        <w:rPr>
          <w:rFonts w:ascii="Work Sans" w:hAnsi="Work Sans"/>
          <w:szCs w:val="20"/>
        </w:rPr>
        <w:t xml:space="preserve">, </w:t>
      </w:r>
      <w:r>
        <w:rPr>
          <w:rFonts w:ascii="Work Sans" w:hAnsi="Work Sans"/>
          <w:szCs w:val="20"/>
        </w:rPr>
        <w:t>début décembre</w:t>
      </w:r>
      <w:r w:rsidRPr="00D522BE">
        <w:rPr>
          <w:rFonts w:ascii="Work Sans" w:hAnsi="Work Sans"/>
          <w:szCs w:val="20"/>
        </w:rPr>
        <w:t xml:space="preserve">. </w:t>
      </w:r>
    </w:p>
    <w:p w14:paraId="45BCAB7F" w14:textId="4E5910EC" w:rsidR="009653EC" w:rsidRDefault="009653EC" w:rsidP="009653EC">
      <w:pPr>
        <w:jc w:val="both"/>
        <w:rPr>
          <w:rFonts w:ascii="Work Sans" w:hAnsi="Work Sans"/>
          <w:szCs w:val="20"/>
        </w:rPr>
      </w:pPr>
      <w:r w:rsidRPr="00D522BE">
        <w:rPr>
          <w:rFonts w:ascii="Work Sans" w:hAnsi="Work Sans"/>
          <w:szCs w:val="20"/>
        </w:rPr>
        <w:t xml:space="preserve">Les résultats leur seront </w:t>
      </w:r>
      <w:r>
        <w:rPr>
          <w:rFonts w:ascii="Work Sans" w:hAnsi="Work Sans"/>
          <w:szCs w:val="20"/>
        </w:rPr>
        <w:t>envoyés la semaine suivant l’audition soit à la</w:t>
      </w:r>
      <w:r w:rsidRPr="00D522BE">
        <w:rPr>
          <w:rFonts w:ascii="Work Sans" w:hAnsi="Work Sans"/>
          <w:szCs w:val="20"/>
        </w:rPr>
        <w:t xml:space="preserve"> </w:t>
      </w:r>
      <w:r>
        <w:rPr>
          <w:rFonts w:ascii="Work Sans" w:hAnsi="Work Sans"/>
          <w:szCs w:val="20"/>
        </w:rPr>
        <w:t>mi-décembre</w:t>
      </w:r>
      <w:r w:rsidRPr="00D522BE">
        <w:rPr>
          <w:rFonts w:ascii="Work Sans" w:hAnsi="Work Sans"/>
          <w:szCs w:val="20"/>
        </w:rPr>
        <w:t>.</w:t>
      </w:r>
    </w:p>
    <w:p w14:paraId="49EB1882" w14:textId="77777777" w:rsidR="002C29BE" w:rsidRDefault="002C29BE" w:rsidP="009653EC">
      <w:pPr>
        <w:jc w:val="both"/>
        <w:rPr>
          <w:rFonts w:ascii="Work Sans" w:hAnsi="Work Sans"/>
          <w:szCs w:val="20"/>
        </w:rPr>
      </w:pPr>
    </w:p>
    <w:p w14:paraId="7B469A92" w14:textId="392B95C2" w:rsidR="00AB6839" w:rsidRPr="00FD0474" w:rsidRDefault="00AB6839"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MODALIT</w:t>
      </w:r>
      <w:r w:rsidR="00356966">
        <w:rPr>
          <w:rFonts w:ascii="Cormorant Garamond" w:eastAsia="Trebuchet MS" w:hAnsi="Cormorant Garamond" w:cs="Trebuchet MS"/>
          <w:b/>
          <w:bCs/>
          <w:color w:val="9E9461"/>
          <w:sz w:val="32"/>
          <w:szCs w:val="32"/>
          <w:u w:val="single"/>
          <w:lang w:eastAsia="fr-FR" w:bidi="fr-FR"/>
        </w:rPr>
        <w:t>É</w:t>
      </w:r>
      <w:r w:rsidRPr="00FD0474">
        <w:rPr>
          <w:rFonts w:ascii="Cormorant Garamond" w:eastAsia="Trebuchet MS" w:hAnsi="Cormorant Garamond" w:cs="Trebuchet MS"/>
          <w:b/>
          <w:bCs/>
          <w:color w:val="9E9461"/>
          <w:sz w:val="32"/>
          <w:szCs w:val="32"/>
          <w:u w:val="single"/>
          <w:lang w:eastAsia="fr-FR" w:bidi="fr-FR"/>
        </w:rPr>
        <w:t xml:space="preserve">S </w:t>
      </w:r>
      <w:r w:rsidR="001630F8" w:rsidRPr="00FD0474">
        <w:rPr>
          <w:rFonts w:ascii="Cormorant Garamond" w:eastAsia="Trebuchet MS" w:hAnsi="Cormorant Garamond" w:cs="Trebuchet MS"/>
          <w:b/>
          <w:bCs/>
          <w:color w:val="9E9461"/>
          <w:sz w:val="32"/>
          <w:szCs w:val="32"/>
          <w:u w:val="single"/>
          <w:lang w:eastAsia="fr-FR" w:bidi="fr-FR"/>
        </w:rPr>
        <w:t>D’ACCOMPAGNEMENT</w:t>
      </w:r>
    </w:p>
    <w:p w14:paraId="4DE78B2A" w14:textId="77777777" w:rsidR="00A10FB3" w:rsidRPr="00FD0474" w:rsidRDefault="00A10FB3" w:rsidP="00E913C1">
      <w:pPr>
        <w:spacing w:after="0" w:line="240" w:lineRule="auto"/>
        <w:jc w:val="both"/>
        <w:rPr>
          <w:rFonts w:ascii="Work Sans" w:hAnsi="Work Sans"/>
          <w:b/>
          <w:noProof/>
          <w:sz w:val="10"/>
          <w:szCs w:val="10"/>
          <w:lang w:eastAsia="fr-FR"/>
        </w:rPr>
      </w:pPr>
    </w:p>
    <w:p w14:paraId="59C9906D" w14:textId="0B8C120A" w:rsidR="000139F7" w:rsidRPr="00890717" w:rsidRDefault="000139F7" w:rsidP="00E913C1">
      <w:pPr>
        <w:spacing w:after="0"/>
        <w:jc w:val="both"/>
        <w:rPr>
          <w:rFonts w:ascii="Work Sans" w:hAnsi="Work Sans"/>
          <w:b/>
          <w:bCs/>
          <w:szCs w:val="20"/>
        </w:rPr>
      </w:pPr>
      <w:r w:rsidRPr="00890717">
        <w:rPr>
          <w:rFonts w:ascii="Work Sans" w:hAnsi="Work Sans"/>
          <w:b/>
          <w:bCs/>
          <w:szCs w:val="20"/>
        </w:rPr>
        <w:t>PR</w:t>
      </w:r>
      <w:r w:rsidR="00A616D3" w:rsidRPr="00890717">
        <w:rPr>
          <w:rFonts w:ascii="Work Sans" w:hAnsi="Work Sans"/>
          <w:b/>
          <w:bCs/>
          <w:szCs w:val="20"/>
        </w:rPr>
        <w:t>É</w:t>
      </w:r>
      <w:r w:rsidRPr="00890717">
        <w:rPr>
          <w:rFonts w:ascii="Work Sans" w:hAnsi="Work Sans"/>
          <w:b/>
          <w:bCs/>
          <w:szCs w:val="20"/>
        </w:rPr>
        <w:t>PARATION DU DOSSIER D</w:t>
      </w:r>
      <w:r w:rsidR="000B6AE4" w:rsidRPr="00890717">
        <w:rPr>
          <w:rFonts w:ascii="Work Sans" w:hAnsi="Work Sans"/>
          <w:b/>
          <w:bCs/>
          <w:szCs w:val="20"/>
        </w:rPr>
        <w:t>’</w:t>
      </w:r>
      <w:r w:rsidRPr="00890717">
        <w:rPr>
          <w:rFonts w:ascii="Work Sans" w:hAnsi="Work Sans"/>
          <w:b/>
          <w:bCs/>
          <w:szCs w:val="20"/>
        </w:rPr>
        <w:t>INVESTISSEMENT</w:t>
      </w:r>
    </w:p>
    <w:p w14:paraId="7A5B121C" w14:textId="531F9D02" w:rsidR="00C5523A" w:rsidRDefault="009539C0" w:rsidP="00E913C1">
      <w:pPr>
        <w:jc w:val="both"/>
        <w:rPr>
          <w:rFonts w:ascii="Work Sans" w:hAnsi="Work Sans"/>
          <w:szCs w:val="20"/>
        </w:rPr>
      </w:pPr>
      <w:r w:rsidRPr="00FD0474">
        <w:rPr>
          <w:rFonts w:ascii="Work Sans" w:hAnsi="Work Sans"/>
          <w:szCs w:val="20"/>
        </w:rPr>
        <w:t>L</w:t>
      </w:r>
      <w:r w:rsidR="001630F8" w:rsidRPr="00FD0474">
        <w:rPr>
          <w:rFonts w:ascii="Work Sans" w:hAnsi="Work Sans"/>
          <w:szCs w:val="20"/>
        </w:rPr>
        <w:t>e</w:t>
      </w:r>
      <w:r w:rsidR="002C29BE">
        <w:rPr>
          <w:rFonts w:ascii="Work Sans" w:hAnsi="Work Sans"/>
          <w:szCs w:val="20"/>
        </w:rPr>
        <w:t>s</w:t>
      </w:r>
      <w:r w:rsidR="001630F8" w:rsidRPr="00FD0474">
        <w:rPr>
          <w:rFonts w:ascii="Work Sans" w:hAnsi="Work Sans"/>
          <w:szCs w:val="20"/>
        </w:rPr>
        <w:t xml:space="preserve"> dossier</w:t>
      </w:r>
      <w:r w:rsidR="002C29BE">
        <w:rPr>
          <w:rFonts w:ascii="Work Sans" w:hAnsi="Work Sans"/>
          <w:szCs w:val="20"/>
        </w:rPr>
        <w:t>s</w:t>
      </w:r>
      <w:r w:rsidR="001630F8" w:rsidRPr="00FD0474">
        <w:rPr>
          <w:rFonts w:ascii="Work Sans" w:hAnsi="Work Sans"/>
          <w:szCs w:val="20"/>
        </w:rPr>
        <w:t xml:space="preserve"> </w:t>
      </w:r>
      <w:r w:rsidRPr="00FD0474">
        <w:rPr>
          <w:rFonts w:ascii="Work Sans" w:hAnsi="Work Sans"/>
          <w:szCs w:val="20"/>
        </w:rPr>
        <w:t>finaliste</w:t>
      </w:r>
      <w:r w:rsidR="002C29BE">
        <w:rPr>
          <w:rFonts w:ascii="Work Sans" w:hAnsi="Work Sans"/>
          <w:szCs w:val="20"/>
        </w:rPr>
        <w:t>s</w:t>
      </w:r>
      <w:r w:rsidR="001630F8" w:rsidRPr="00FD0474">
        <w:rPr>
          <w:rFonts w:ascii="Work Sans" w:hAnsi="Work Sans"/>
          <w:szCs w:val="20"/>
        </w:rPr>
        <w:t xml:space="preserve"> seront accompagné</w:t>
      </w:r>
      <w:r w:rsidR="002C29BE">
        <w:rPr>
          <w:rFonts w:ascii="Work Sans" w:hAnsi="Work Sans"/>
          <w:szCs w:val="20"/>
        </w:rPr>
        <w:t>s</w:t>
      </w:r>
      <w:r w:rsidR="001630F8" w:rsidRPr="00FD0474">
        <w:rPr>
          <w:rFonts w:ascii="Work Sans" w:hAnsi="Work Sans"/>
          <w:szCs w:val="20"/>
        </w:rPr>
        <w:t xml:space="preserve"> par ERGANEO</w:t>
      </w:r>
      <w:r w:rsidRPr="00FD0474">
        <w:rPr>
          <w:rFonts w:ascii="Work Sans" w:hAnsi="Work Sans"/>
          <w:szCs w:val="20"/>
        </w:rPr>
        <w:t xml:space="preserve"> d’un point de vue technique, juridique</w:t>
      </w:r>
      <w:r w:rsidR="00F34E1E">
        <w:rPr>
          <w:rFonts w:ascii="Work Sans" w:hAnsi="Work Sans"/>
          <w:szCs w:val="20"/>
        </w:rPr>
        <w:t xml:space="preserve"> et </w:t>
      </w:r>
      <w:r w:rsidRPr="00FD0474">
        <w:rPr>
          <w:rFonts w:ascii="Work Sans" w:hAnsi="Work Sans"/>
          <w:szCs w:val="20"/>
        </w:rPr>
        <w:t>marché</w:t>
      </w:r>
      <w:r w:rsidR="001630F8" w:rsidRPr="00FD0474">
        <w:rPr>
          <w:rFonts w:ascii="Work Sans" w:hAnsi="Work Sans"/>
          <w:szCs w:val="20"/>
        </w:rPr>
        <w:t xml:space="preserve"> en vue de la préparation d’un dossier complet d’investissement </w:t>
      </w:r>
      <w:r w:rsidR="000139F7" w:rsidRPr="00FD0474">
        <w:rPr>
          <w:rFonts w:ascii="Work Sans" w:hAnsi="Work Sans"/>
          <w:szCs w:val="20"/>
        </w:rPr>
        <w:t xml:space="preserve">pouvant atteindre </w:t>
      </w:r>
      <w:r w:rsidRPr="00FD0474">
        <w:rPr>
          <w:rFonts w:ascii="Work Sans" w:hAnsi="Work Sans"/>
          <w:szCs w:val="20"/>
        </w:rPr>
        <w:t xml:space="preserve">jusqu’à </w:t>
      </w:r>
      <w:r w:rsidR="00D54250">
        <w:rPr>
          <w:rFonts w:ascii="Work Sans" w:hAnsi="Work Sans"/>
          <w:szCs w:val="20"/>
        </w:rPr>
        <w:t>5</w:t>
      </w:r>
      <w:r w:rsidRPr="00FD0474">
        <w:rPr>
          <w:rFonts w:ascii="Work Sans" w:hAnsi="Work Sans"/>
          <w:szCs w:val="20"/>
        </w:rPr>
        <w:t>00 000 euros.</w:t>
      </w:r>
    </w:p>
    <w:p w14:paraId="5ABD83E9" w14:textId="77777777" w:rsidR="00D26BA4" w:rsidRDefault="00D26BA4" w:rsidP="00E913C1">
      <w:pPr>
        <w:jc w:val="both"/>
        <w:rPr>
          <w:rFonts w:ascii="Work Sans" w:hAnsi="Work Sans"/>
        </w:rPr>
      </w:pPr>
    </w:p>
    <w:p w14:paraId="3C6EAB27" w14:textId="2542FB52" w:rsidR="00B47833" w:rsidRPr="00FD0474" w:rsidRDefault="00B47833"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CORRESPONDANTS </w:t>
      </w:r>
      <w:r w:rsidR="000B6166" w:rsidRPr="00FD0474">
        <w:rPr>
          <w:rFonts w:ascii="Cormorant Garamond" w:eastAsia="Trebuchet MS" w:hAnsi="Cormorant Garamond" w:cs="Trebuchet MS"/>
          <w:b/>
          <w:bCs/>
          <w:color w:val="9E9461"/>
          <w:sz w:val="32"/>
          <w:szCs w:val="32"/>
          <w:u w:val="single"/>
          <w:lang w:eastAsia="fr-FR" w:bidi="fr-FR"/>
        </w:rPr>
        <w:t>ERGANEO</w:t>
      </w:r>
    </w:p>
    <w:p w14:paraId="7B17C5C1" w14:textId="19DA73D7" w:rsidR="00A616D3" w:rsidRDefault="00CE763E" w:rsidP="00D26BA4">
      <w:pPr>
        <w:spacing w:after="0" w:line="276" w:lineRule="auto"/>
        <w:jc w:val="both"/>
        <w:rPr>
          <w:rFonts w:ascii="Work Sans" w:hAnsi="Work Sans"/>
          <w:szCs w:val="20"/>
        </w:rPr>
      </w:pPr>
      <w:r w:rsidRPr="00F559D3">
        <w:rPr>
          <w:rFonts w:ascii="Work Sans" w:hAnsi="Work Sans"/>
          <w:szCs w:val="20"/>
        </w:rPr>
        <w:t xml:space="preserve">Pour toute question, merci d’envoyer un email à </w:t>
      </w:r>
      <w:hyperlink r:id="rId12" w:history="1">
        <w:r w:rsidR="00F559D3" w:rsidRPr="00D21864">
          <w:rPr>
            <w:rStyle w:val="Lienhypertexte"/>
            <w:rFonts w:ascii="Work Sans" w:hAnsi="Work Sans"/>
            <w:szCs w:val="20"/>
          </w:rPr>
          <w:t>ami-su@erganeo.com</w:t>
        </w:r>
      </w:hyperlink>
    </w:p>
    <w:p w14:paraId="5D508531" w14:textId="179CBCBD" w:rsidR="00F559D3" w:rsidRDefault="009A1787" w:rsidP="00E913C1">
      <w:pPr>
        <w:spacing w:line="276" w:lineRule="auto"/>
        <w:jc w:val="both"/>
        <w:rPr>
          <w:rFonts w:ascii="Work Sans" w:hAnsi="Work Sans"/>
          <w:szCs w:val="20"/>
        </w:rPr>
      </w:pPr>
      <w:r w:rsidRPr="00F559D3">
        <w:rPr>
          <w:rFonts w:ascii="Work Sans" w:hAnsi="Work Sans"/>
          <w:szCs w:val="20"/>
        </w:rPr>
        <w:t xml:space="preserve">Une personne de l’équipe </w:t>
      </w:r>
      <w:r w:rsidR="000B6166" w:rsidRPr="00F559D3">
        <w:rPr>
          <w:rFonts w:ascii="Work Sans" w:hAnsi="Work Sans"/>
          <w:szCs w:val="20"/>
        </w:rPr>
        <w:t>ERGANEO</w:t>
      </w:r>
      <w:r w:rsidR="00CE763E" w:rsidRPr="00F559D3">
        <w:rPr>
          <w:rFonts w:ascii="Work Sans" w:hAnsi="Work Sans"/>
          <w:szCs w:val="20"/>
        </w:rPr>
        <w:t xml:space="preserve"> vous </w:t>
      </w:r>
      <w:r w:rsidR="002B40E1" w:rsidRPr="00F559D3">
        <w:rPr>
          <w:rFonts w:ascii="Work Sans" w:hAnsi="Work Sans"/>
          <w:szCs w:val="20"/>
        </w:rPr>
        <w:t>répondra</w:t>
      </w:r>
      <w:r w:rsidR="00CE763E" w:rsidRPr="00F559D3">
        <w:rPr>
          <w:rFonts w:ascii="Work Sans" w:hAnsi="Work Sans"/>
          <w:szCs w:val="20"/>
        </w:rPr>
        <w:t xml:space="preserve"> dans les meilleurs délais</w:t>
      </w:r>
    </w:p>
    <w:p w14:paraId="73014D7D" w14:textId="7C3BE47B" w:rsidR="002C29BE" w:rsidRDefault="002C29BE" w:rsidP="00E913C1">
      <w:pPr>
        <w:spacing w:line="276" w:lineRule="auto"/>
        <w:jc w:val="both"/>
        <w:rPr>
          <w:rFonts w:ascii="Work Sans" w:hAnsi="Work Sans"/>
          <w:szCs w:val="20"/>
        </w:rPr>
      </w:pPr>
    </w:p>
    <w:p w14:paraId="20B94848" w14:textId="7F16C6E6" w:rsidR="00265280" w:rsidRDefault="00265280">
      <w:pPr>
        <w:rPr>
          <w:rFonts w:ascii="Work Sans" w:hAnsi="Work Sans"/>
          <w:szCs w:val="20"/>
        </w:rPr>
      </w:pPr>
      <w:r>
        <w:rPr>
          <w:rFonts w:ascii="Work Sans" w:hAnsi="Work Sans"/>
          <w:szCs w:val="20"/>
        </w:rPr>
        <w:br w:type="page"/>
      </w:r>
    </w:p>
    <w:p w14:paraId="27D9501B" w14:textId="77777777" w:rsidR="00265280" w:rsidRPr="002C29BE" w:rsidRDefault="00265280" w:rsidP="00E913C1">
      <w:pPr>
        <w:spacing w:line="276" w:lineRule="auto"/>
        <w:jc w:val="both"/>
        <w:rPr>
          <w:rFonts w:ascii="Work Sans" w:hAnsi="Work Sans"/>
          <w:szCs w:val="20"/>
        </w:rPr>
      </w:pPr>
    </w:p>
    <w:p w14:paraId="3ED232B7" w14:textId="2717F64C" w:rsidR="00BC4004" w:rsidRPr="00FD0474" w:rsidRDefault="00FD0474" w:rsidP="00043AA8">
      <w:pPr>
        <w:spacing w:after="80"/>
        <w:jc w:val="center"/>
        <w:rPr>
          <w:rFonts w:ascii="Cormorant Garamond" w:eastAsia="MS ??" w:hAnsi="Cormorant Garamond"/>
          <w:b/>
          <w:smallCaps/>
          <w:sz w:val="36"/>
          <w:szCs w:val="32"/>
        </w:rPr>
      </w:pPr>
      <w:r>
        <w:rPr>
          <w:rFonts w:ascii="Cormorant Garamond" w:eastAsia="MS ??" w:hAnsi="Cormorant Garamond"/>
          <w:b/>
          <w:smallCaps/>
          <w:sz w:val="36"/>
          <w:szCs w:val="32"/>
        </w:rPr>
        <w:t xml:space="preserve">APPEL </w:t>
      </w:r>
      <w:r w:rsidR="00856F79" w:rsidRPr="00FD0474">
        <w:rPr>
          <w:rFonts w:ascii="Cormorant Garamond" w:eastAsia="MS ??" w:hAnsi="Cormorant Garamond"/>
          <w:b/>
          <w:smallCaps/>
          <w:sz w:val="36"/>
          <w:szCs w:val="32"/>
        </w:rPr>
        <w:t>À</w:t>
      </w:r>
      <w:r w:rsidR="00BC4004" w:rsidRPr="00FD0474">
        <w:rPr>
          <w:rFonts w:ascii="Cormorant Garamond" w:eastAsia="MS ??" w:hAnsi="Cormorant Garamond"/>
          <w:b/>
          <w:smallCaps/>
          <w:sz w:val="36"/>
          <w:szCs w:val="32"/>
        </w:rPr>
        <w:t xml:space="preserve"> </w:t>
      </w:r>
      <w:r w:rsidR="000B6166" w:rsidRPr="00FD0474">
        <w:rPr>
          <w:rFonts w:ascii="Cormorant Garamond" w:eastAsia="MS ??" w:hAnsi="Cormorant Garamond"/>
          <w:b/>
          <w:smallCaps/>
          <w:sz w:val="36"/>
          <w:szCs w:val="32"/>
        </w:rPr>
        <w:t>MANIFESTATION D’INT</w:t>
      </w:r>
      <w:r>
        <w:rPr>
          <w:rFonts w:ascii="Cormorant Garamond" w:eastAsia="MS ??" w:hAnsi="Cormorant Garamond"/>
          <w:b/>
          <w:smallCaps/>
          <w:sz w:val="36"/>
          <w:szCs w:val="32"/>
        </w:rPr>
        <w:t>É</w:t>
      </w:r>
      <w:r w:rsidR="000B6166" w:rsidRPr="00FD0474">
        <w:rPr>
          <w:rFonts w:ascii="Cormorant Garamond" w:eastAsia="MS ??" w:hAnsi="Cormorant Garamond"/>
          <w:b/>
          <w:smallCaps/>
          <w:sz w:val="36"/>
          <w:szCs w:val="32"/>
        </w:rPr>
        <w:t>RET</w:t>
      </w:r>
    </w:p>
    <w:p w14:paraId="0A3B1445" w14:textId="55156EBA" w:rsidR="00BC4004" w:rsidRPr="00265280" w:rsidRDefault="000B6166" w:rsidP="00043AA8">
      <w:pPr>
        <w:spacing w:after="80"/>
        <w:jc w:val="center"/>
        <w:rPr>
          <w:rFonts w:ascii="Cormorant Garamond" w:eastAsia="MS ??" w:hAnsi="Cormorant Garamond"/>
          <w:b/>
          <w:smallCaps/>
          <w:sz w:val="36"/>
          <w:szCs w:val="32"/>
        </w:rPr>
      </w:pPr>
      <w:r w:rsidRPr="00265280">
        <w:rPr>
          <w:rFonts w:ascii="Cormorant Garamond" w:eastAsia="MS ??" w:hAnsi="Cormorant Garamond"/>
          <w:b/>
          <w:smallCaps/>
          <w:sz w:val="36"/>
          <w:szCs w:val="32"/>
        </w:rPr>
        <w:t>« </w:t>
      </w:r>
      <w:r w:rsidR="00FD0474" w:rsidRPr="00265280">
        <w:rPr>
          <w:rFonts w:ascii="Cormorant Garamond" w:eastAsia="MS ??" w:hAnsi="Cormorant Garamond"/>
          <w:b/>
          <w:smallCaps/>
          <w:sz w:val="36"/>
          <w:szCs w:val="32"/>
        </w:rPr>
        <w:t>START-UP FACTORY</w:t>
      </w:r>
      <w:r w:rsidRPr="00265280">
        <w:rPr>
          <w:rFonts w:ascii="Cormorant Garamond" w:eastAsia="MS ??" w:hAnsi="Cormorant Garamond"/>
          <w:b/>
          <w:smallCaps/>
          <w:sz w:val="36"/>
          <w:szCs w:val="32"/>
        </w:rPr>
        <w:t> »</w:t>
      </w:r>
      <w:r w:rsidR="00C5523A" w:rsidRPr="00265280">
        <w:rPr>
          <w:rFonts w:ascii="Cormorant Garamond" w:eastAsia="MS ??" w:hAnsi="Cormorant Garamond"/>
          <w:b/>
          <w:smallCaps/>
          <w:sz w:val="36"/>
          <w:szCs w:val="32"/>
        </w:rPr>
        <w:t xml:space="preserve"> </w:t>
      </w:r>
    </w:p>
    <w:p w14:paraId="0CFA3121" w14:textId="54E1F9E0" w:rsidR="00F559D3" w:rsidRPr="00265280" w:rsidRDefault="00E12CF8" w:rsidP="00265280">
      <w:pPr>
        <w:jc w:val="center"/>
        <w:rPr>
          <w:rFonts w:ascii="Cormorant Garamond" w:eastAsia="MS ??" w:hAnsi="Cormorant Garamond"/>
          <w:b/>
          <w:smallCaps/>
          <w:sz w:val="20"/>
          <w:szCs w:val="20"/>
        </w:rPr>
      </w:pPr>
      <w:r w:rsidRPr="00265280">
        <w:rPr>
          <w:rFonts w:ascii="Cormorant Garamond" w:eastAsia="MS ??" w:hAnsi="Cormorant Garamond"/>
          <w:b/>
          <w:smallCaps/>
          <w:sz w:val="36"/>
          <w:szCs w:val="32"/>
        </w:rPr>
        <w:t xml:space="preserve"> Maladies Rares</w:t>
      </w:r>
    </w:p>
    <w:p w14:paraId="3CBA02AB" w14:textId="5407381C" w:rsidR="00BC4004" w:rsidRPr="00FD0474" w:rsidRDefault="00BC4004"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I. </w:t>
      </w:r>
      <w:r w:rsidR="006807D0">
        <w:rPr>
          <w:rFonts w:ascii="Cormorant Garamond" w:eastAsia="Trebuchet MS" w:hAnsi="Cormorant Garamond" w:cs="Trebuchet MS"/>
          <w:b/>
          <w:bCs/>
          <w:color w:val="9E9461"/>
          <w:sz w:val="32"/>
          <w:szCs w:val="32"/>
          <w:u w:val="single"/>
          <w:lang w:eastAsia="fr-FR" w:bidi="fr-FR"/>
        </w:rPr>
        <w:t>PORTEUR PROJET</w:t>
      </w:r>
      <w:r w:rsidR="00356966">
        <w:rPr>
          <w:rFonts w:ascii="Cormorant Garamond" w:eastAsia="Trebuchet MS" w:hAnsi="Cormorant Garamond" w:cs="Trebuchet MS"/>
          <w:b/>
          <w:bCs/>
          <w:color w:val="9E9461"/>
          <w:sz w:val="32"/>
          <w:szCs w:val="32"/>
          <w:u w:val="single"/>
          <w:lang w:eastAsia="fr-FR" w:bidi="fr-FR"/>
        </w:rPr>
        <w:t>/</w:t>
      </w:r>
      <w:r w:rsidR="006807D0">
        <w:rPr>
          <w:rFonts w:ascii="Cormorant Garamond" w:eastAsia="Trebuchet MS" w:hAnsi="Cormorant Garamond" w:cs="Trebuchet MS"/>
          <w:b/>
          <w:bCs/>
          <w:color w:val="9E9461"/>
          <w:sz w:val="32"/>
          <w:szCs w:val="32"/>
          <w:u w:val="single"/>
          <w:lang w:eastAsia="fr-FR" w:bidi="fr-FR"/>
        </w:rPr>
        <w:t>PROJECT LEADER</w:t>
      </w:r>
    </w:p>
    <w:tbl>
      <w:tblPr>
        <w:tblpPr w:leftFromText="141" w:rightFromText="141" w:vertAnchor="text" w:horzAnchor="margin" w:tblpX="-10" w:tblpY="144"/>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043"/>
        <w:gridCol w:w="6824"/>
      </w:tblGrid>
      <w:tr w:rsidR="00FD0474" w:rsidRPr="00FD0474" w14:paraId="6879AFB3" w14:textId="77777777" w:rsidTr="009C7FC4">
        <w:trPr>
          <w:trHeight w:val="561"/>
        </w:trPr>
        <w:tc>
          <w:tcPr>
            <w:tcW w:w="1542" w:type="pct"/>
            <w:shd w:val="clear" w:color="auto" w:fill="AFA577"/>
            <w:vAlign w:val="center"/>
          </w:tcPr>
          <w:p w14:paraId="5F0A199B" w14:textId="057B3984"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 xml:space="preserve">Nom, prénom </w:t>
            </w:r>
            <w:r w:rsidR="005704C6">
              <w:rPr>
                <w:rFonts w:ascii="Work Sans" w:hAnsi="Work Sans"/>
                <w:sz w:val="24"/>
                <w:szCs w:val="24"/>
              </w:rPr>
              <w:t>/</w:t>
            </w:r>
          </w:p>
          <w:p w14:paraId="117860EF" w14:textId="073B058D" w:rsidR="00297C67"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Name</w:t>
            </w:r>
          </w:p>
        </w:tc>
        <w:tc>
          <w:tcPr>
            <w:tcW w:w="3458" w:type="pct"/>
            <w:shd w:val="clear" w:color="auto" w:fill="auto"/>
            <w:vAlign w:val="center"/>
          </w:tcPr>
          <w:p w14:paraId="522B76CE" w14:textId="58C3D872" w:rsidR="00BC4004" w:rsidRPr="00FD0474" w:rsidRDefault="00BC4004" w:rsidP="00E913C1">
            <w:pPr>
              <w:spacing w:after="0" w:line="240" w:lineRule="exact"/>
              <w:jc w:val="both"/>
              <w:rPr>
                <w:rFonts w:ascii="Work Sans" w:eastAsia="MS ??" w:hAnsi="Work Sans" w:cs="Arial"/>
                <w:szCs w:val="20"/>
              </w:rPr>
            </w:pPr>
          </w:p>
        </w:tc>
      </w:tr>
      <w:tr w:rsidR="00FD0474" w:rsidRPr="00FD0474" w14:paraId="6315E299" w14:textId="77777777" w:rsidTr="009C7FC4">
        <w:trPr>
          <w:trHeight w:val="703"/>
        </w:trPr>
        <w:tc>
          <w:tcPr>
            <w:tcW w:w="1542" w:type="pct"/>
            <w:shd w:val="clear" w:color="auto" w:fill="AFA577"/>
            <w:vAlign w:val="center"/>
          </w:tcPr>
          <w:p w14:paraId="45E888D6" w14:textId="17FD86BF"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 xml:space="preserve">Tel </w:t>
            </w:r>
            <w:r w:rsidR="005704C6">
              <w:rPr>
                <w:rFonts w:ascii="Work Sans" w:hAnsi="Work Sans"/>
                <w:sz w:val="24"/>
                <w:szCs w:val="24"/>
              </w:rPr>
              <w:t>/</w:t>
            </w:r>
          </w:p>
          <w:p w14:paraId="1F565154" w14:textId="1888EFE0" w:rsidR="00297C67"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Phone</w:t>
            </w:r>
            <w:r w:rsidR="00B67D0E">
              <w:rPr>
                <w:rFonts w:ascii="Work Sans" w:hAnsi="Work Sans"/>
                <w:i/>
                <w:iCs/>
                <w:sz w:val="24"/>
                <w:szCs w:val="24"/>
              </w:rPr>
              <w:t xml:space="preserve"> number</w:t>
            </w:r>
          </w:p>
        </w:tc>
        <w:tc>
          <w:tcPr>
            <w:tcW w:w="3458" w:type="pct"/>
            <w:shd w:val="clear" w:color="auto" w:fill="auto"/>
            <w:vAlign w:val="center"/>
          </w:tcPr>
          <w:p w14:paraId="2C94C9FE" w14:textId="6FF4042A" w:rsidR="00297C67" w:rsidRPr="00FD0474" w:rsidRDefault="00297C67" w:rsidP="00E913C1">
            <w:pPr>
              <w:spacing w:after="0" w:line="240" w:lineRule="exact"/>
              <w:jc w:val="both"/>
              <w:rPr>
                <w:rFonts w:ascii="Work Sans" w:eastAsia="MS ??" w:hAnsi="Work Sans" w:cs="Arial"/>
                <w:szCs w:val="20"/>
              </w:rPr>
            </w:pPr>
          </w:p>
        </w:tc>
      </w:tr>
      <w:tr w:rsidR="00FD0474" w:rsidRPr="00FD0474" w14:paraId="7BCCEFA0" w14:textId="77777777" w:rsidTr="009C7FC4">
        <w:trPr>
          <w:trHeight w:val="699"/>
        </w:trPr>
        <w:tc>
          <w:tcPr>
            <w:tcW w:w="1542" w:type="pct"/>
            <w:shd w:val="clear" w:color="auto" w:fill="AFA577"/>
            <w:vAlign w:val="center"/>
          </w:tcPr>
          <w:p w14:paraId="5B499FE7" w14:textId="173391A4"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E-mail</w:t>
            </w:r>
          </w:p>
        </w:tc>
        <w:tc>
          <w:tcPr>
            <w:tcW w:w="3458" w:type="pct"/>
            <w:shd w:val="clear" w:color="auto" w:fill="auto"/>
            <w:vAlign w:val="center"/>
          </w:tcPr>
          <w:p w14:paraId="36C69849" w14:textId="178A7B9B" w:rsidR="00297C67" w:rsidRPr="00FD0474" w:rsidRDefault="00297C67" w:rsidP="00E913C1">
            <w:pPr>
              <w:spacing w:after="0" w:line="240" w:lineRule="exact"/>
              <w:jc w:val="both"/>
              <w:rPr>
                <w:rFonts w:ascii="Work Sans" w:eastAsia="MS ??" w:hAnsi="Work Sans" w:cs="Arial"/>
                <w:szCs w:val="20"/>
              </w:rPr>
            </w:pPr>
          </w:p>
        </w:tc>
      </w:tr>
      <w:tr w:rsidR="00FD0474" w:rsidRPr="00FD0474" w14:paraId="2024F574" w14:textId="77777777" w:rsidTr="009C7FC4">
        <w:trPr>
          <w:trHeight w:val="696"/>
        </w:trPr>
        <w:tc>
          <w:tcPr>
            <w:tcW w:w="1542" w:type="pct"/>
            <w:shd w:val="clear" w:color="auto" w:fill="AFA577"/>
            <w:vAlign w:val="center"/>
          </w:tcPr>
          <w:p w14:paraId="1ECEA425" w14:textId="7AE6B526"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Statut</w:t>
            </w:r>
          </w:p>
          <w:p w14:paraId="5F88B94E" w14:textId="45711088" w:rsidR="00297C67"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Status</w:t>
            </w:r>
          </w:p>
        </w:tc>
        <w:tc>
          <w:tcPr>
            <w:tcW w:w="3458" w:type="pct"/>
            <w:shd w:val="clear" w:color="auto" w:fill="auto"/>
            <w:vAlign w:val="center"/>
          </w:tcPr>
          <w:p w14:paraId="008241DA"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1717DBD3" w14:textId="77777777" w:rsidTr="009C7FC4">
        <w:trPr>
          <w:trHeight w:val="705"/>
        </w:trPr>
        <w:tc>
          <w:tcPr>
            <w:tcW w:w="1542" w:type="pct"/>
            <w:shd w:val="clear" w:color="auto" w:fill="AFA577"/>
            <w:vAlign w:val="center"/>
          </w:tcPr>
          <w:p w14:paraId="0A38A845" w14:textId="74BF6AE6"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Employeur</w:t>
            </w:r>
            <w:r w:rsidR="005704C6">
              <w:rPr>
                <w:rFonts w:ascii="Work Sans" w:hAnsi="Work Sans"/>
                <w:sz w:val="24"/>
                <w:szCs w:val="24"/>
              </w:rPr>
              <w:t xml:space="preserve"> /</w:t>
            </w:r>
          </w:p>
          <w:p w14:paraId="0D4A7430" w14:textId="4A3C4A32" w:rsidR="00297C67"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Employer</w:t>
            </w:r>
          </w:p>
        </w:tc>
        <w:tc>
          <w:tcPr>
            <w:tcW w:w="3458" w:type="pct"/>
            <w:shd w:val="clear" w:color="auto" w:fill="auto"/>
            <w:vAlign w:val="center"/>
          </w:tcPr>
          <w:p w14:paraId="6F11C0A1"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50C813BD" w14:textId="77777777" w:rsidTr="009C7FC4">
        <w:trPr>
          <w:trHeight w:val="687"/>
        </w:trPr>
        <w:tc>
          <w:tcPr>
            <w:tcW w:w="1542" w:type="pct"/>
            <w:shd w:val="clear" w:color="auto" w:fill="AFA577"/>
            <w:vAlign w:val="center"/>
          </w:tcPr>
          <w:p w14:paraId="3B739A57" w14:textId="15E0F8C8" w:rsidR="00E8622E"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Laboratoire</w:t>
            </w:r>
            <w:r w:rsidR="005704C6">
              <w:rPr>
                <w:rFonts w:ascii="Work Sans" w:hAnsi="Work Sans"/>
                <w:i/>
                <w:iCs/>
                <w:sz w:val="24"/>
                <w:szCs w:val="24"/>
              </w:rPr>
              <w:t xml:space="preserve"> /</w:t>
            </w:r>
          </w:p>
          <w:p w14:paraId="1C11A6B1" w14:textId="66D14229" w:rsidR="00297C67"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Laboratory</w:t>
            </w:r>
          </w:p>
        </w:tc>
        <w:tc>
          <w:tcPr>
            <w:tcW w:w="3458" w:type="pct"/>
            <w:shd w:val="clear" w:color="auto" w:fill="auto"/>
            <w:vAlign w:val="center"/>
          </w:tcPr>
          <w:p w14:paraId="7AFCD6C4"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09BA32BA" w14:textId="77777777" w:rsidTr="009C7FC4">
        <w:trPr>
          <w:trHeight w:val="988"/>
        </w:trPr>
        <w:tc>
          <w:tcPr>
            <w:tcW w:w="1542" w:type="pct"/>
            <w:shd w:val="clear" w:color="auto" w:fill="AFA577"/>
            <w:vAlign w:val="center"/>
          </w:tcPr>
          <w:p w14:paraId="7FC17A7B" w14:textId="1E0884AE" w:rsidR="00CC2135" w:rsidRPr="00052BA0" w:rsidRDefault="00CC2135" w:rsidP="00043AA8">
            <w:pPr>
              <w:spacing w:after="0" w:line="240" w:lineRule="auto"/>
              <w:rPr>
                <w:rFonts w:ascii="Work Sans" w:hAnsi="Work Sans"/>
                <w:sz w:val="24"/>
                <w:szCs w:val="24"/>
              </w:rPr>
            </w:pPr>
            <w:r w:rsidRPr="00052BA0">
              <w:rPr>
                <w:rFonts w:ascii="Work Sans" w:hAnsi="Work Sans"/>
                <w:sz w:val="24"/>
                <w:szCs w:val="24"/>
              </w:rPr>
              <w:t xml:space="preserve">Directeur du laboratoire </w:t>
            </w:r>
            <w:r w:rsidR="005704C6">
              <w:rPr>
                <w:rFonts w:ascii="Work Sans" w:hAnsi="Work Sans"/>
                <w:sz w:val="24"/>
                <w:szCs w:val="24"/>
              </w:rPr>
              <w:t>/</w:t>
            </w:r>
          </w:p>
          <w:p w14:paraId="12A18619" w14:textId="46507793" w:rsidR="00297C67" w:rsidRPr="00342B7B" w:rsidRDefault="00CC2135" w:rsidP="00043AA8">
            <w:pPr>
              <w:spacing w:after="0" w:line="240" w:lineRule="auto"/>
              <w:rPr>
                <w:rFonts w:ascii="Work Sans" w:hAnsi="Work Sans"/>
                <w:i/>
                <w:iCs/>
                <w:sz w:val="24"/>
                <w:szCs w:val="24"/>
              </w:rPr>
            </w:pPr>
            <w:r w:rsidRPr="00342B7B">
              <w:rPr>
                <w:rFonts w:ascii="Work Sans" w:hAnsi="Work Sans"/>
                <w:i/>
                <w:iCs/>
                <w:sz w:val="24"/>
                <w:szCs w:val="24"/>
              </w:rPr>
              <w:t>Lab director</w:t>
            </w:r>
          </w:p>
        </w:tc>
        <w:tc>
          <w:tcPr>
            <w:tcW w:w="3458" w:type="pct"/>
            <w:shd w:val="clear" w:color="auto" w:fill="auto"/>
            <w:vAlign w:val="center"/>
          </w:tcPr>
          <w:p w14:paraId="352C90C2"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28B452F9" w14:textId="77777777" w:rsidTr="009C7FC4">
        <w:trPr>
          <w:trHeight w:val="1117"/>
        </w:trPr>
        <w:tc>
          <w:tcPr>
            <w:tcW w:w="1542" w:type="pct"/>
            <w:shd w:val="clear" w:color="auto" w:fill="AFA577"/>
            <w:vAlign w:val="center"/>
          </w:tcPr>
          <w:p w14:paraId="447B5487" w14:textId="18537339"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Tutelles du laboratoire</w:t>
            </w:r>
          </w:p>
          <w:p w14:paraId="4269EA71" w14:textId="4AB9F488" w:rsidR="00297C67"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Affiliated institutions</w:t>
            </w:r>
          </w:p>
        </w:tc>
        <w:tc>
          <w:tcPr>
            <w:tcW w:w="3458" w:type="pct"/>
            <w:shd w:val="clear" w:color="auto" w:fill="auto"/>
            <w:vAlign w:val="center"/>
          </w:tcPr>
          <w:p w14:paraId="125D8497" w14:textId="1C57FC94" w:rsidR="00297C67" w:rsidRPr="00FD0474" w:rsidRDefault="00297C67" w:rsidP="00E913C1">
            <w:pPr>
              <w:spacing w:after="0" w:line="240" w:lineRule="exact"/>
              <w:jc w:val="both"/>
              <w:rPr>
                <w:rFonts w:ascii="Work Sans" w:eastAsia="MS ??" w:hAnsi="Work Sans" w:cs="Arial"/>
                <w:szCs w:val="20"/>
              </w:rPr>
            </w:pPr>
          </w:p>
        </w:tc>
      </w:tr>
      <w:tr w:rsidR="006807D0" w:rsidRPr="00D54250" w14:paraId="285CFC6A" w14:textId="77777777" w:rsidTr="009C7FC4">
        <w:trPr>
          <w:trHeight w:val="1117"/>
        </w:trPr>
        <w:tc>
          <w:tcPr>
            <w:tcW w:w="1542" w:type="pct"/>
            <w:shd w:val="clear" w:color="auto" w:fill="AFA577"/>
            <w:vAlign w:val="center"/>
          </w:tcPr>
          <w:p w14:paraId="6D0F523B" w14:textId="644D02B2" w:rsidR="006807D0" w:rsidRDefault="006807D0" w:rsidP="00043AA8">
            <w:pPr>
              <w:spacing w:after="0" w:line="240" w:lineRule="auto"/>
              <w:rPr>
                <w:rFonts w:ascii="Work Sans" w:hAnsi="Work Sans"/>
                <w:sz w:val="24"/>
                <w:szCs w:val="24"/>
              </w:rPr>
            </w:pPr>
            <w:r>
              <w:rPr>
                <w:rFonts w:ascii="Work Sans" w:hAnsi="Work Sans"/>
                <w:sz w:val="24"/>
                <w:szCs w:val="24"/>
              </w:rPr>
              <w:t>A</w:t>
            </w:r>
            <w:r w:rsidRPr="006807D0">
              <w:rPr>
                <w:rFonts w:ascii="Work Sans" w:hAnsi="Work Sans"/>
                <w:sz w:val="24"/>
                <w:szCs w:val="24"/>
              </w:rPr>
              <w:t>utres porteurs du projet (nom, prénom,</w:t>
            </w:r>
            <w:r w:rsidR="005C3AA7">
              <w:rPr>
                <w:rFonts w:ascii="Work Sans" w:hAnsi="Work Sans"/>
                <w:sz w:val="24"/>
                <w:szCs w:val="24"/>
              </w:rPr>
              <w:t xml:space="preserve"> </w:t>
            </w:r>
            <w:r w:rsidRPr="006807D0">
              <w:rPr>
                <w:rFonts w:ascii="Work Sans" w:hAnsi="Work Sans"/>
                <w:sz w:val="24"/>
                <w:szCs w:val="24"/>
              </w:rPr>
              <w:t>email, statut</w:t>
            </w:r>
            <w:r w:rsidR="00B67D0E">
              <w:rPr>
                <w:rFonts w:ascii="Work Sans" w:hAnsi="Work Sans"/>
                <w:sz w:val="24"/>
                <w:szCs w:val="24"/>
              </w:rPr>
              <w:t xml:space="preserve">, </w:t>
            </w:r>
            <w:r w:rsidRPr="006807D0">
              <w:rPr>
                <w:rFonts w:ascii="Work Sans" w:hAnsi="Work Sans"/>
                <w:sz w:val="24"/>
                <w:szCs w:val="24"/>
              </w:rPr>
              <w:t>laboratoire, employeur)</w:t>
            </w:r>
          </w:p>
          <w:p w14:paraId="494657C6" w14:textId="70479644" w:rsidR="00B67D0E" w:rsidRPr="00342B7B" w:rsidRDefault="00B67D0E" w:rsidP="00043AA8">
            <w:pPr>
              <w:spacing w:after="0" w:line="240" w:lineRule="auto"/>
              <w:rPr>
                <w:rFonts w:ascii="Work Sans" w:hAnsi="Work Sans"/>
                <w:i/>
                <w:iCs/>
                <w:sz w:val="24"/>
                <w:szCs w:val="24"/>
                <w:lang w:val="en-GB"/>
              </w:rPr>
            </w:pPr>
            <w:r w:rsidRPr="00342B7B">
              <w:rPr>
                <w:rFonts w:ascii="Work Sans" w:hAnsi="Work Sans"/>
                <w:i/>
                <w:iCs/>
                <w:sz w:val="24"/>
                <w:szCs w:val="24"/>
                <w:lang w:val="en-GB"/>
              </w:rPr>
              <w:t>Other people involved in the project</w:t>
            </w:r>
          </w:p>
        </w:tc>
        <w:tc>
          <w:tcPr>
            <w:tcW w:w="3458" w:type="pct"/>
            <w:shd w:val="clear" w:color="auto" w:fill="auto"/>
            <w:vAlign w:val="center"/>
          </w:tcPr>
          <w:p w14:paraId="2AA21DC6" w14:textId="77777777" w:rsidR="006807D0" w:rsidRPr="00342B7B" w:rsidRDefault="006807D0" w:rsidP="00E913C1">
            <w:pPr>
              <w:spacing w:after="0" w:line="240" w:lineRule="exact"/>
              <w:jc w:val="both"/>
              <w:rPr>
                <w:rFonts w:ascii="Work Sans" w:eastAsia="MS ??" w:hAnsi="Work Sans" w:cs="Arial"/>
                <w:szCs w:val="20"/>
                <w:lang w:val="en-GB"/>
              </w:rPr>
            </w:pPr>
          </w:p>
        </w:tc>
      </w:tr>
      <w:tr w:rsidR="00D26BA4" w:rsidRPr="00D54250" w14:paraId="4A1EE0BF" w14:textId="77777777" w:rsidTr="009C7FC4">
        <w:trPr>
          <w:trHeight w:val="3256"/>
        </w:trPr>
        <w:tc>
          <w:tcPr>
            <w:tcW w:w="1542" w:type="pct"/>
            <w:shd w:val="clear" w:color="auto" w:fill="AFA577"/>
            <w:vAlign w:val="center"/>
          </w:tcPr>
          <w:p w14:paraId="74F89ACD" w14:textId="77777777" w:rsidR="00D26BA4" w:rsidRPr="00151735" w:rsidRDefault="00D26BA4" w:rsidP="00D26BA4">
            <w:pPr>
              <w:spacing w:after="0" w:line="240" w:lineRule="exact"/>
              <w:rPr>
                <w:rFonts w:ascii="Work Sans" w:hAnsi="Work Sans"/>
                <w:sz w:val="24"/>
                <w:szCs w:val="24"/>
                <w:lang w:val="en-US"/>
              </w:rPr>
            </w:pPr>
            <w:r>
              <w:rPr>
                <w:rFonts w:ascii="Work Sans" w:hAnsi="Work Sans"/>
                <w:sz w:val="24"/>
                <w:szCs w:val="24"/>
              </w:rPr>
              <w:lastRenderedPageBreak/>
              <w:t xml:space="preserve">Ce projet est-il soumis ou a-t-il obtenu un autre financement chez un partenaire (Etablissement, Inserm, CNRS, etc.). </w:t>
            </w:r>
            <w:r w:rsidRPr="00151735">
              <w:rPr>
                <w:rFonts w:ascii="Work Sans" w:hAnsi="Work Sans"/>
                <w:sz w:val="24"/>
                <w:szCs w:val="24"/>
                <w:lang w:val="en-US"/>
              </w:rPr>
              <w:t>Si oui merci de nous préciser votre contact ?</w:t>
            </w:r>
          </w:p>
          <w:p w14:paraId="0057945A" w14:textId="04331072" w:rsidR="00D26BA4" w:rsidRPr="00151735" w:rsidRDefault="00D26BA4" w:rsidP="00D26BA4">
            <w:pPr>
              <w:spacing w:after="0" w:line="240" w:lineRule="exact"/>
              <w:rPr>
                <w:rFonts w:ascii="Work Sans" w:hAnsi="Work Sans"/>
                <w:i/>
                <w:iCs/>
                <w:sz w:val="24"/>
                <w:szCs w:val="24"/>
                <w:lang w:val="en-US"/>
              </w:rPr>
            </w:pPr>
            <w:r w:rsidRPr="00151735">
              <w:rPr>
                <w:rFonts w:ascii="Work Sans" w:hAnsi="Work Sans"/>
                <w:i/>
                <w:iCs/>
                <w:sz w:val="24"/>
                <w:szCs w:val="24"/>
                <w:lang w:val="en-US"/>
              </w:rPr>
              <w:t xml:space="preserve">Have you requested or got another financing for this project? </w:t>
            </w:r>
          </w:p>
          <w:p w14:paraId="2C7B98C3" w14:textId="3AE2E722" w:rsidR="00D26BA4" w:rsidRPr="00D26BA4" w:rsidRDefault="00D26BA4" w:rsidP="00D26BA4">
            <w:pPr>
              <w:rPr>
                <w:rFonts w:ascii="Work Sans" w:hAnsi="Work Sans"/>
                <w:sz w:val="24"/>
                <w:szCs w:val="24"/>
                <w:lang w:val="en-GB"/>
              </w:rPr>
            </w:pPr>
            <w:r w:rsidRPr="00151735">
              <w:rPr>
                <w:rFonts w:ascii="Work Sans" w:hAnsi="Work Sans"/>
                <w:i/>
                <w:iCs/>
                <w:sz w:val="24"/>
                <w:szCs w:val="24"/>
                <w:lang w:val="en-US"/>
              </w:rPr>
              <w:t>If Yes, give us your contact name.</w:t>
            </w:r>
          </w:p>
        </w:tc>
        <w:tc>
          <w:tcPr>
            <w:tcW w:w="3458" w:type="pct"/>
            <w:shd w:val="clear" w:color="auto" w:fill="auto"/>
            <w:vAlign w:val="center"/>
          </w:tcPr>
          <w:p w14:paraId="1CA03BB2" w14:textId="77777777" w:rsidR="00D26BA4" w:rsidRPr="00D26BA4" w:rsidRDefault="00D26BA4" w:rsidP="00E913C1">
            <w:pPr>
              <w:spacing w:after="0" w:line="240" w:lineRule="exact"/>
              <w:jc w:val="both"/>
              <w:rPr>
                <w:rFonts w:ascii="Work Sans" w:hAnsi="Work Sans"/>
                <w:lang w:val="en-GB"/>
              </w:rPr>
            </w:pPr>
          </w:p>
        </w:tc>
      </w:tr>
      <w:tr w:rsidR="00D26BA4" w:rsidRPr="00D54250" w14:paraId="21F26E82" w14:textId="77777777" w:rsidTr="00D26BA4">
        <w:trPr>
          <w:trHeight w:val="3256"/>
        </w:trPr>
        <w:tc>
          <w:tcPr>
            <w:tcW w:w="1542" w:type="pct"/>
            <w:shd w:val="clear" w:color="auto" w:fill="AFA577"/>
            <w:vAlign w:val="center"/>
          </w:tcPr>
          <w:p w14:paraId="270176CA" w14:textId="77777777" w:rsidR="00D26BA4" w:rsidRDefault="00D26BA4" w:rsidP="00D26BA4">
            <w:pPr>
              <w:spacing w:after="0" w:line="240" w:lineRule="exact"/>
              <w:rPr>
                <w:rFonts w:ascii="Work Sans" w:hAnsi="Work Sans"/>
                <w:sz w:val="24"/>
                <w:szCs w:val="24"/>
              </w:rPr>
            </w:pPr>
            <w:r>
              <w:rPr>
                <w:rFonts w:ascii="Work Sans" w:hAnsi="Work Sans"/>
                <w:sz w:val="24"/>
                <w:szCs w:val="24"/>
              </w:rPr>
              <w:t>Cadre contractuel du projet.</w:t>
            </w:r>
          </w:p>
          <w:p w14:paraId="7E36DBA7" w14:textId="77777777" w:rsidR="00D26BA4" w:rsidRDefault="00D26BA4" w:rsidP="00D26BA4">
            <w:pPr>
              <w:spacing w:after="0" w:line="240" w:lineRule="exact"/>
              <w:rPr>
                <w:rFonts w:ascii="Work Sans" w:hAnsi="Work Sans"/>
                <w:sz w:val="24"/>
                <w:szCs w:val="24"/>
              </w:rPr>
            </w:pPr>
            <w:r>
              <w:rPr>
                <w:rFonts w:ascii="Work Sans" w:hAnsi="Work Sans"/>
                <w:sz w:val="24"/>
                <w:szCs w:val="24"/>
              </w:rPr>
              <w:t>Votre projet est-il réalisé avec un partenaire académique ou industriel ?</w:t>
            </w:r>
          </w:p>
          <w:p w14:paraId="726AFEF2" w14:textId="669F314C" w:rsidR="00D26BA4" w:rsidRPr="00D26BA4" w:rsidRDefault="00D26BA4" w:rsidP="00D26BA4">
            <w:pPr>
              <w:rPr>
                <w:rFonts w:ascii="Work Sans" w:hAnsi="Work Sans"/>
                <w:sz w:val="24"/>
                <w:szCs w:val="24"/>
                <w:lang w:val="en-GB"/>
              </w:rPr>
            </w:pPr>
            <w:r>
              <w:rPr>
                <w:rFonts w:ascii="Work Sans" w:hAnsi="Work Sans"/>
                <w:i/>
                <w:iCs/>
                <w:sz w:val="24"/>
                <w:szCs w:val="24"/>
                <w:lang w:val="en-GB"/>
              </w:rPr>
              <w:t>Is</w:t>
            </w:r>
            <w:r w:rsidRPr="00F457C4">
              <w:rPr>
                <w:rFonts w:ascii="Work Sans" w:hAnsi="Work Sans"/>
                <w:i/>
                <w:iCs/>
                <w:sz w:val="24"/>
                <w:szCs w:val="24"/>
                <w:lang w:val="en-GB"/>
              </w:rPr>
              <w:t xml:space="preserve"> your project </w:t>
            </w:r>
            <w:r>
              <w:rPr>
                <w:rFonts w:ascii="Work Sans" w:hAnsi="Work Sans"/>
                <w:i/>
                <w:iCs/>
                <w:sz w:val="24"/>
                <w:szCs w:val="24"/>
                <w:lang w:val="en-GB"/>
              </w:rPr>
              <w:t>done</w:t>
            </w:r>
            <w:r w:rsidRPr="00F457C4">
              <w:rPr>
                <w:rFonts w:ascii="Work Sans" w:hAnsi="Work Sans"/>
                <w:i/>
                <w:iCs/>
                <w:sz w:val="24"/>
                <w:szCs w:val="24"/>
                <w:lang w:val="en-GB"/>
              </w:rPr>
              <w:t xml:space="preserve"> with an academic or industrial partner?</w:t>
            </w:r>
          </w:p>
        </w:tc>
        <w:tc>
          <w:tcPr>
            <w:tcW w:w="3458" w:type="pct"/>
            <w:shd w:val="clear" w:color="auto" w:fill="auto"/>
          </w:tcPr>
          <w:p w14:paraId="0DC38C84" w14:textId="5A1B64CA" w:rsidR="00F1209E" w:rsidRPr="00F1209E" w:rsidRDefault="00F1209E" w:rsidP="00D26BA4">
            <w:pPr>
              <w:spacing w:after="0" w:line="240" w:lineRule="exact"/>
              <w:rPr>
                <w:rFonts w:ascii="Work Sans" w:hAnsi="Work Sans"/>
                <w:lang w:val="en-GB"/>
              </w:rPr>
            </w:pPr>
          </w:p>
        </w:tc>
      </w:tr>
      <w:tr w:rsidR="00FD0474" w:rsidRPr="00FD0474" w14:paraId="2D87AAD8" w14:textId="77777777" w:rsidTr="009C7FC4">
        <w:trPr>
          <w:trHeight w:val="3256"/>
        </w:trPr>
        <w:tc>
          <w:tcPr>
            <w:tcW w:w="1542" w:type="pct"/>
            <w:shd w:val="clear" w:color="auto" w:fill="AFA577"/>
            <w:vAlign w:val="center"/>
          </w:tcPr>
          <w:p w14:paraId="70D14066" w14:textId="34BE5A8D" w:rsidR="00E8622E" w:rsidRPr="00052BA0" w:rsidRDefault="00E8622E" w:rsidP="00043AA8">
            <w:pPr>
              <w:rPr>
                <w:rFonts w:ascii="Work Sans" w:hAnsi="Work Sans"/>
                <w:sz w:val="24"/>
                <w:szCs w:val="24"/>
              </w:rPr>
            </w:pPr>
            <w:r w:rsidRPr="00052BA0">
              <w:rPr>
                <w:rFonts w:ascii="Work Sans" w:hAnsi="Work Sans"/>
                <w:sz w:val="24"/>
                <w:szCs w:val="24"/>
              </w:rPr>
              <w:t xml:space="preserve">Domaine scientifique </w:t>
            </w:r>
            <w:r w:rsidR="005704C6">
              <w:rPr>
                <w:rFonts w:ascii="Work Sans" w:hAnsi="Work Sans"/>
                <w:sz w:val="24"/>
                <w:szCs w:val="24"/>
              </w:rPr>
              <w:t>/</w:t>
            </w:r>
          </w:p>
          <w:p w14:paraId="26A083F0" w14:textId="77777777" w:rsidR="00E8622E" w:rsidRPr="00052BA0" w:rsidRDefault="00E8622E" w:rsidP="00043AA8">
            <w:pPr>
              <w:rPr>
                <w:rFonts w:ascii="Work Sans" w:hAnsi="Work Sans"/>
                <w:sz w:val="24"/>
                <w:szCs w:val="24"/>
              </w:rPr>
            </w:pPr>
            <w:r w:rsidRPr="00052BA0">
              <w:rPr>
                <w:rFonts w:ascii="Work Sans" w:hAnsi="Work Sans"/>
                <w:sz w:val="24"/>
                <w:szCs w:val="24"/>
              </w:rPr>
              <w:t>Scientific field</w:t>
            </w:r>
          </w:p>
          <w:p w14:paraId="456A89B0" w14:textId="2E4A3B4A" w:rsidR="00297C67" w:rsidRPr="00052BA0" w:rsidRDefault="00297C67" w:rsidP="00043AA8">
            <w:pPr>
              <w:spacing w:after="0" w:line="240" w:lineRule="exact"/>
              <w:rPr>
                <w:rFonts w:ascii="Work Sans" w:eastAsia="MS ??" w:hAnsi="Work Sans" w:cs="Arial"/>
                <w:smallCaps/>
                <w:sz w:val="24"/>
                <w:szCs w:val="24"/>
              </w:rPr>
            </w:pPr>
          </w:p>
        </w:tc>
        <w:tc>
          <w:tcPr>
            <w:tcW w:w="3458" w:type="pct"/>
            <w:shd w:val="clear" w:color="auto" w:fill="auto"/>
            <w:vAlign w:val="center"/>
          </w:tcPr>
          <w:p w14:paraId="23310393" w14:textId="787312D6" w:rsidR="00297C67" w:rsidRPr="00A97BF1" w:rsidRDefault="00A7516D" w:rsidP="00E913C1">
            <w:pPr>
              <w:spacing w:after="0" w:line="240" w:lineRule="exact"/>
              <w:jc w:val="both"/>
              <w:rPr>
                <w:rFonts w:ascii="Work Sans" w:hAnsi="Work Sans"/>
              </w:rPr>
            </w:pPr>
            <w:sdt>
              <w:sdtPr>
                <w:rPr>
                  <w:rFonts w:ascii="Work Sans" w:hAnsi="Work Sans"/>
                </w:rPr>
                <w:id w:val="1377509748"/>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Biologie</w:t>
            </w:r>
            <w:r w:rsidR="00FD0474" w:rsidRPr="00A97BF1">
              <w:rPr>
                <w:rFonts w:ascii="Work Sans" w:hAnsi="Work Sans"/>
              </w:rPr>
              <w:t> / Biology</w:t>
            </w:r>
          </w:p>
          <w:p w14:paraId="2A62E1B1" w14:textId="1F55902E" w:rsidR="00297C67" w:rsidRPr="00A97BF1" w:rsidRDefault="00A7516D" w:rsidP="00E913C1">
            <w:pPr>
              <w:spacing w:after="0" w:line="240" w:lineRule="exact"/>
              <w:jc w:val="both"/>
              <w:rPr>
                <w:rFonts w:ascii="Work Sans" w:hAnsi="Work Sans"/>
              </w:rPr>
            </w:pPr>
            <w:sdt>
              <w:sdtPr>
                <w:rPr>
                  <w:rFonts w:ascii="Work Sans" w:hAnsi="Work Sans"/>
                </w:rPr>
                <w:id w:val="1232355313"/>
                <w14:checkbox>
                  <w14:checked w14:val="0"/>
                  <w14:checkedState w14:val="2612" w14:font="MS Gothic"/>
                  <w14:uncheckedState w14:val="2610" w14:font="MS Gothic"/>
                </w14:checkbox>
              </w:sdtPr>
              <w:sdtEndPr/>
              <w:sdtContent>
                <w:r w:rsidR="00124071">
                  <w:rPr>
                    <w:rFonts w:ascii="MS Gothic" w:eastAsia="MS Gothic" w:hAnsi="MS Gothic" w:hint="eastAsia"/>
                  </w:rPr>
                  <w:t>☐</w:t>
                </w:r>
              </w:sdtContent>
            </w:sdt>
            <w:r w:rsidR="00297C67" w:rsidRPr="00A97BF1">
              <w:rPr>
                <w:rFonts w:ascii="Work Sans" w:hAnsi="Work Sans"/>
              </w:rPr>
              <w:t>Médecine</w:t>
            </w:r>
            <w:r w:rsidR="00FD0474" w:rsidRPr="00A97BF1">
              <w:rPr>
                <w:rFonts w:ascii="Work Sans" w:hAnsi="Work Sans"/>
              </w:rPr>
              <w:t xml:space="preserve"> / Medecine</w:t>
            </w:r>
          </w:p>
          <w:p w14:paraId="2E78FB20" w14:textId="115FD0BD" w:rsidR="00297C67" w:rsidRPr="00A97BF1" w:rsidRDefault="00A7516D" w:rsidP="00E913C1">
            <w:pPr>
              <w:spacing w:after="0" w:line="240" w:lineRule="exact"/>
              <w:jc w:val="both"/>
              <w:rPr>
                <w:rFonts w:ascii="Work Sans" w:hAnsi="Work Sans"/>
              </w:rPr>
            </w:pPr>
            <w:sdt>
              <w:sdtPr>
                <w:rPr>
                  <w:rFonts w:ascii="Work Sans" w:hAnsi="Work Sans"/>
                </w:rPr>
                <w:id w:val="-351106228"/>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Physique</w:t>
            </w:r>
            <w:r w:rsidR="00FD0474" w:rsidRPr="00A97BF1">
              <w:rPr>
                <w:rFonts w:ascii="Work Sans" w:hAnsi="Work Sans"/>
              </w:rPr>
              <w:t xml:space="preserve"> / Physical</w:t>
            </w:r>
          </w:p>
          <w:p w14:paraId="7246BA76" w14:textId="532DF50B" w:rsidR="00297C67" w:rsidRPr="00A97BF1" w:rsidRDefault="00A7516D" w:rsidP="00E913C1">
            <w:pPr>
              <w:spacing w:after="0" w:line="240" w:lineRule="exact"/>
              <w:jc w:val="both"/>
              <w:rPr>
                <w:rFonts w:ascii="Work Sans" w:hAnsi="Work Sans"/>
              </w:rPr>
            </w:pPr>
            <w:sdt>
              <w:sdtPr>
                <w:rPr>
                  <w:rFonts w:ascii="Work Sans" w:hAnsi="Work Sans"/>
                </w:rPr>
                <w:id w:val="1834565645"/>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Chimie</w:t>
            </w:r>
            <w:r w:rsidR="00FD0474" w:rsidRPr="00A97BF1">
              <w:rPr>
                <w:rFonts w:ascii="Work Sans" w:hAnsi="Work Sans"/>
              </w:rPr>
              <w:t> / Chemistry</w:t>
            </w:r>
          </w:p>
          <w:p w14:paraId="1E6C37C8" w14:textId="2B28CFB2" w:rsidR="00297C67" w:rsidRPr="00A97BF1" w:rsidRDefault="00A7516D" w:rsidP="00E913C1">
            <w:pPr>
              <w:spacing w:after="0" w:line="240" w:lineRule="exact"/>
              <w:jc w:val="both"/>
              <w:rPr>
                <w:rFonts w:ascii="Work Sans" w:hAnsi="Work Sans"/>
              </w:rPr>
            </w:pPr>
            <w:sdt>
              <w:sdtPr>
                <w:rPr>
                  <w:rFonts w:ascii="Work Sans" w:hAnsi="Work Sans"/>
                </w:rPr>
                <w:id w:val="-1395277255"/>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Mathématique et Statistiques</w:t>
            </w:r>
            <w:r w:rsidR="00FD0474" w:rsidRPr="00A97BF1">
              <w:rPr>
                <w:rFonts w:ascii="Work Sans" w:hAnsi="Work Sans"/>
              </w:rPr>
              <w:t xml:space="preserve"> / Mathematics and Statistics</w:t>
            </w:r>
          </w:p>
          <w:p w14:paraId="38A4B153" w14:textId="2801AEF2" w:rsidR="00297C67" w:rsidRPr="00A97BF1" w:rsidRDefault="00A7516D" w:rsidP="00E913C1">
            <w:pPr>
              <w:spacing w:after="0" w:line="240" w:lineRule="exact"/>
              <w:jc w:val="both"/>
              <w:rPr>
                <w:rFonts w:ascii="Work Sans" w:hAnsi="Work Sans"/>
              </w:rPr>
            </w:pPr>
            <w:sdt>
              <w:sdtPr>
                <w:rPr>
                  <w:rFonts w:ascii="Work Sans" w:hAnsi="Work Sans"/>
                </w:rPr>
                <w:id w:val="755630029"/>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 xml:space="preserve"> Sciences et Technologies de l’Information et de la Communication (STIC)</w:t>
            </w:r>
            <w:r w:rsidR="00FD0474" w:rsidRPr="00A97BF1">
              <w:rPr>
                <w:rFonts w:ascii="Work Sans" w:hAnsi="Work Sans"/>
              </w:rPr>
              <w:t> / Information and Communication Sciences and Technologies (ICTS)</w:t>
            </w:r>
          </w:p>
          <w:p w14:paraId="21338370" w14:textId="4D6382BB" w:rsidR="00297C67" w:rsidRPr="00A97BF1" w:rsidRDefault="00A7516D" w:rsidP="00E913C1">
            <w:pPr>
              <w:spacing w:after="0" w:line="240" w:lineRule="exact"/>
              <w:jc w:val="both"/>
              <w:rPr>
                <w:rFonts w:ascii="Work Sans" w:hAnsi="Work Sans"/>
              </w:rPr>
            </w:pPr>
            <w:sdt>
              <w:sdtPr>
                <w:rPr>
                  <w:rFonts w:ascii="Work Sans" w:hAnsi="Work Sans"/>
                </w:rPr>
                <w:id w:val="-880169341"/>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 xml:space="preserve"> Sciences Humaines et Sociales (SHS)</w:t>
            </w:r>
            <w:r w:rsidR="00FD0474" w:rsidRPr="00A97BF1">
              <w:rPr>
                <w:rFonts w:ascii="Work Sans" w:hAnsi="Work Sans"/>
              </w:rPr>
              <w:t xml:space="preserve"> / Social and Human Sciences (SHS)</w:t>
            </w:r>
          </w:p>
          <w:p w14:paraId="48A0C557" w14:textId="28A30241" w:rsidR="00297C67" w:rsidRPr="00A97BF1" w:rsidRDefault="00A7516D" w:rsidP="00E913C1">
            <w:pPr>
              <w:spacing w:after="0" w:line="240" w:lineRule="exact"/>
              <w:jc w:val="both"/>
              <w:rPr>
                <w:rFonts w:ascii="Work Sans" w:hAnsi="Work Sans"/>
              </w:rPr>
            </w:pPr>
            <w:sdt>
              <w:sdtPr>
                <w:rPr>
                  <w:rFonts w:ascii="Work Sans" w:hAnsi="Work Sans"/>
                </w:rPr>
                <w:id w:val="-1606795760"/>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 xml:space="preserve"> Sciences de l’Ingénieur</w:t>
            </w:r>
            <w:r w:rsidR="00FD0474" w:rsidRPr="00A97BF1">
              <w:rPr>
                <w:rFonts w:ascii="Work Sans" w:hAnsi="Work Sans"/>
              </w:rPr>
              <w:t> / Engineering Sciences</w:t>
            </w:r>
          </w:p>
          <w:p w14:paraId="504621B3" w14:textId="77F6B43B" w:rsidR="00A32A29" w:rsidRPr="00FD0474" w:rsidRDefault="00A7516D" w:rsidP="00E913C1">
            <w:pPr>
              <w:spacing w:after="0" w:line="240" w:lineRule="exact"/>
              <w:jc w:val="both"/>
              <w:rPr>
                <w:rFonts w:ascii="Work Sans" w:hAnsi="Work Sans"/>
                <w:sz w:val="20"/>
              </w:rPr>
            </w:pPr>
            <w:sdt>
              <w:sdtPr>
                <w:rPr>
                  <w:rFonts w:ascii="Work Sans" w:hAnsi="Work Sans"/>
                </w:rPr>
                <w:id w:val="-1478525669"/>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A32A29" w:rsidRPr="00A97BF1">
              <w:rPr>
                <w:rFonts w:ascii="Work Sans" w:hAnsi="Work Sans"/>
              </w:rPr>
              <w:t xml:space="preserve"> Autre domaine</w:t>
            </w:r>
            <w:r w:rsidR="00FD0474" w:rsidRPr="00A97BF1">
              <w:rPr>
                <w:rFonts w:ascii="Work Sans" w:hAnsi="Work Sans"/>
              </w:rPr>
              <w:t> /</w:t>
            </w:r>
            <w:r w:rsidR="00057BCB" w:rsidRPr="00A97BF1">
              <w:rPr>
                <w:rFonts w:ascii="Work Sans" w:hAnsi="Work Sans"/>
              </w:rPr>
              <w:t xml:space="preserve"> </w:t>
            </w:r>
            <w:r w:rsidR="00FD0474" w:rsidRPr="00A97BF1">
              <w:rPr>
                <w:rFonts w:ascii="Work Sans" w:hAnsi="Work Sans"/>
              </w:rPr>
              <w:t>Other area:</w:t>
            </w:r>
            <w:r w:rsidR="00A32A29" w:rsidRPr="00FD0474">
              <w:rPr>
                <w:rFonts w:ascii="Work Sans" w:hAnsi="Work Sans"/>
                <w:sz w:val="20"/>
              </w:rPr>
              <w:t xml:space="preserve"> </w:t>
            </w:r>
          </w:p>
        </w:tc>
      </w:tr>
    </w:tbl>
    <w:p w14:paraId="6D7E3F26" w14:textId="360AA51B" w:rsidR="00C5523A" w:rsidRDefault="00C5523A" w:rsidP="00E913C1">
      <w:pPr>
        <w:jc w:val="both"/>
        <w:rPr>
          <w:rFonts w:ascii="Cormorant Garamond" w:eastAsia="Trebuchet MS" w:hAnsi="Cormorant Garamond" w:cs="Trebuchet MS"/>
          <w:b/>
          <w:bCs/>
          <w:color w:val="9E9461"/>
          <w:sz w:val="32"/>
          <w:szCs w:val="32"/>
          <w:u w:val="single"/>
          <w:lang w:eastAsia="fr-FR" w:bidi="fr-FR"/>
        </w:rPr>
      </w:pPr>
    </w:p>
    <w:p w14:paraId="516CBF6B" w14:textId="53F85811" w:rsidR="00D26BA4" w:rsidRDefault="00D26BA4" w:rsidP="00E913C1">
      <w:pPr>
        <w:jc w:val="both"/>
        <w:rPr>
          <w:rFonts w:ascii="Cormorant Garamond" w:eastAsia="Trebuchet MS" w:hAnsi="Cormorant Garamond" w:cs="Trebuchet MS"/>
          <w:b/>
          <w:bCs/>
          <w:color w:val="9E9461"/>
          <w:sz w:val="32"/>
          <w:szCs w:val="32"/>
          <w:u w:val="single"/>
          <w:lang w:eastAsia="fr-FR" w:bidi="fr-FR"/>
        </w:rPr>
      </w:pPr>
    </w:p>
    <w:p w14:paraId="7957691A" w14:textId="2967FDFD" w:rsidR="00D26BA4" w:rsidRDefault="00D26BA4" w:rsidP="00E913C1">
      <w:pPr>
        <w:jc w:val="both"/>
        <w:rPr>
          <w:rFonts w:ascii="Cormorant Garamond" w:eastAsia="Trebuchet MS" w:hAnsi="Cormorant Garamond" w:cs="Trebuchet MS"/>
          <w:b/>
          <w:bCs/>
          <w:color w:val="9E9461"/>
          <w:sz w:val="32"/>
          <w:szCs w:val="32"/>
          <w:u w:val="single"/>
          <w:lang w:eastAsia="fr-FR" w:bidi="fr-FR"/>
        </w:rPr>
      </w:pPr>
    </w:p>
    <w:p w14:paraId="6CB6A96D" w14:textId="67F66D73" w:rsidR="003E6CEF" w:rsidRPr="00FD0474" w:rsidRDefault="00356966" w:rsidP="00265280">
      <w:pPr>
        <w:tabs>
          <w:tab w:val="center" w:pos="4678"/>
        </w:tabs>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II</w:t>
      </w:r>
      <w:r w:rsidR="00F643BB">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PR</w:t>
      </w:r>
      <w:bookmarkStart w:id="3" w:name="_Hlk15028274"/>
      <w:r>
        <w:rPr>
          <w:rFonts w:ascii="Cormorant Garamond" w:eastAsia="Trebuchet MS" w:hAnsi="Cormorant Garamond" w:cs="Trebuchet MS"/>
          <w:b/>
          <w:bCs/>
          <w:color w:val="9E9461"/>
          <w:sz w:val="32"/>
          <w:szCs w:val="32"/>
          <w:u w:val="single"/>
          <w:lang w:eastAsia="fr-FR" w:bidi="fr-FR"/>
        </w:rPr>
        <w:t>É</w:t>
      </w:r>
      <w:bookmarkEnd w:id="3"/>
      <w:r>
        <w:rPr>
          <w:rFonts w:ascii="Cormorant Garamond" w:eastAsia="Trebuchet MS" w:hAnsi="Cormorant Garamond" w:cs="Trebuchet MS"/>
          <w:b/>
          <w:bCs/>
          <w:color w:val="9E9461"/>
          <w:sz w:val="32"/>
          <w:szCs w:val="32"/>
          <w:u w:val="single"/>
          <w:lang w:eastAsia="fr-FR" w:bidi="fr-FR"/>
        </w:rPr>
        <w:t>SENTATION PROJET</w:t>
      </w:r>
      <w:r w:rsidR="00265280">
        <w:rPr>
          <w:rFonts w:ascii="Cormorant Garamond" w:eastAsia="Trebuchet MS" w:hAnsi="Cormorant Garamond" w:cs="Trebuchet MS"/>
          <w:b/>
          <w:bCs/>
          <w:color w:val="9E9461"/>
          <w:sz w:val="32"/>
          <w:szCs w:val="32"/>
          <w:u w:val="single"/>
          <w:lang w:eastAsia="fr-FR" w:bidi="fr-FR"/>
        </w:rPr>
        <w:tab/>
      </w:r>
    </w:p>
    <w:p w14:paraId="1B7EC95C" w14:textId="77777777" w:rsidR="003E6CEF" w:rsidRPr="00FD0474" w:rsidRDefault="003E6CEF" w:rsidP="00E913C1">
      <w:pPr>
        <w:spacing w:after="0"/>
        <w:jc w:val="both"/>
        <w:rPr>
          <w:rFonts w:ascii="Work Sans" w:hAnsi="Work San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709"/>
        <w:gridCol w:w="5925"/>
      </w:tblGrid>
      <w:tr w:rsidR="00FD0474" w:rsidRPr="00FD0474" w14:paraId="61A78C8D" w14:textId="77777777" w:rsidTr="00324A7A">
        <w:trPr>
          <w:jc w:val="center"/>
        </w:trPr>
        <w:tc>
          <w:tcPr>
            <w:tcW w:w="3709" w:type="dxa"/>
            <w:shd w:val="clear" w:color="auto" w:fill="AFA577"/>
            <w:vAlign w:val="center"/>
          </w:tcPr>
          <w:p w14:paraId="31FDAD6A" w14:textId="1717ACF0" w:rsidR="00583042" w:rsidRPr="00052BA0" w:rsidRDefault="00583042" w:rsidP="00043AA8">
            <w:pPr>
              <w:spacing w:after="0" w:line="240" w:lineRule="auto"/>
              <w:rPr>
                <w:rFonts w:ascii="Work Sans" w:hAnsi="Work Sans"/>
                <w:sz w:val="24"/>
                <w:szCs w:val="24"/>
              </w:rPr>
            </w:pPr>
            <w:bookmarkStart w:id="4" w:name="_Hlk14774833"/>
            <w:r w:rsidRPr="00052BA0">
              <w:rPr>
                <w:rFonts w:ascii="Work Sans" w:hAnsi="Work Sans"/>
                <w:sz w:val="24"/>
                <w:szCs w:val="24"/>
              </w:rPr>
              <w:t xml:space="preserve">Titre du projet </w:t>
            </w:r>
            <w:r w:rsidR="005704C6">
              <w:rPr>
                <w:rFonts w:ascii="Work Sans" w:hAnsi="Work Sans"/>
                <w:sz w:val="24"/>
                <w:szCs w:val="24"/>
              </w:rPr>
              <w:t>/</w:t>
            </w:r>
          </w:p>
          <w:p w14:paraId="0B4F38E9" w14:textId="0616AD58" w:rsidR="003E6CEF" w:rsidRPr="00342B7B" w:rsidRDefault="000A1D15" w:rsidP="00043AA8">
            <w:pPr>
              <w:spacing w:after="0" w:line="240" w:lineRule="auto"/>
              <w:rPr>
                <w:rFonts w:ascii="Work Sans" w:hAnsi="Work Sans"/>
                <w:i/>
                <w:iCs/>
                <w:sz w:val="24"/>
                <w:szCs w:val="24"/>
              </w:rPr>
            </w:pPr>
            <w:r>
              <w:rPr>
                <w:rFonts w:ascii="Work Sans" w:hAnsi="Work Sans"/>
                <w:i/>
                <w:iCs/>
                <w:sz w:val="24"/>
                <w:szCs w:val="24"/>
              </w:rPr>
              <w:t>Project title</w:t>
            </w:r>
          </w:p>
        </w:tc>
        <w:tc>
          <w:tcPr>
            <w:tcW w:w="5925" w:type="dxa"/>
            <w:shd w:val="clear" w:color="auto" w:fill="auto"/>
          </w:tcPr>
          <w:p w14:paraId="7946F332" w14:textId="77777777" w:rsidR="003E6CEF" w:rsidRPr="00FD0474" w:rsidRDefault="003E6CEF" w:rsidP="00E913C1">
            <w:pPr>
              <w:jc w:val="both"/>
              <w:rPr>
                <w:rFonts w:ascii="Work Sans" w:eastAsia="MS ??" w:hAnsi="Work Sans" w:cs="Arial"/>
                <w:szCs w:val="20"/>
              </w:rPr>
            </w:pPr>
          </w:p>
          <w:p w14:paraId="31ECB9FA" w14:textId="77777777" w:rsidR="003E6CEF" w:rsidRPr="00FD0474" w:rsidRDefault="003E6CEF" w:rsidP="00E913C1">
            <w:pPr>
              <w:jc w:val="both"/>
              <w:rPr>
                <w:rFonts w:ascii="Work Sans" w:eastAsia="MS ??" w:hAnsi="Work Sans" w:cs="Arial"/>
                <w:szCs w:val="20"/>
              </w:rPr>
            </w:pPr>
          </w:p>
        </w:tc>
      </w:tr>
      <w:tr w:rsidR="00FD0474" w:rsidRPr="00FD0474" w14:paraId="044FB27E" w14:textId="77777777" w:rsidTr="00324A7A">
        <w:trPr>
          <w:trHeight w:val="663"/>
          <w:jc w:val="center"/>
        </w:trPr>
        <w:tc>
          <w:tcPr>
            <w:tcW w:w="3709" w:type="dxa"/>
            <w:shd w:val="clear" w:color="auto" w:fill="AFA577"/>
            <w:vAlign w:val="center"/>
          </w:tcPr>
          <w:p w14:paraId="558C78D7" w14:textId="2834304E"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lastRenderedPageBreak/>
              <w:t xml:space="preserve">Acronyme </w:t>
            </w:r>
            <w:r w:rsidR="005704C6">
              <w:rPr>
                <w:rFonts w:ascii="Work Sans" w:hAnsi="Work Sans"/>
                <w:sz w:val="24"/>
                <w:szCs w:val="24"/>
              </w:rPr>
              <w:t>/</w:t>
            </w:r>
          </w:p>
          <w:p w14:paraId="576F5181" w14:textId="248CACF0" w:rsidR="003E6CEF"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Acronym</w:t>
            </w:r>
          </w:p>
        </w:tc>
        <w:tc>
          <w:tcPr>
            <w:tcW w:w="5925" w:type="dxa"/>
            <w:shd w:val="clear" w:color="auto" w:fill="auto"/>
          </w:tcPr>
          <w:p w14:paraId="6496B2A1" w14:textId="77777777" w:rsidR="003E6CEF" w:rsidRPr="00FD0474" w:rsidRDefault="003E6CEF" w:rsidP="00E913C1">
            <w:pPr>
              <w:jc w:val="both"/>
              <w:rPr>
                <w:rFonts w:ascii="Work Sans" w:eastAsia="MS ??" w:hAnsi="Work Sans" w:cs="Arial"/>
                <w:szCs w:val="20"/>
              </w:rPr>
            </w:pPr>
          </w:p>
        </w:tc>
      </w:tr>
      <w:tr w:rsidR="00FD0474" w:rsidRPr="00D54250" w14:paraId="3A367C9D" w14:textId="77777777" w:rsidTr="00324A7A">
        <w:trPr>
          <w:jc w:val="center"/>
        </w:trPr>
        <w:tc>
          <w:tcPr>
            <w:tcW w:w="3709" w:type="dxa"/>
            <w:shd w:val="clear" w:color="auto" w:fill="AFA577"/>
            <w:vAlign w:val="center"/>
          </w:tcPr>
          <w:p w14:paraId="5089831E" w14:textId="752DF395"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 xml:space="preserve">Résume du projet </w:t>
            </w:r>
          </w:p>
          <w:p w14:paraId="46780504" w14:textId="6C724532"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(5 lignes max)</w:t>
            </w:r>
            <w:r w:rsidR="005704C6">
              <w:rPr>
                <w:rFonts w:ascii="Work Sans" w:hAnsi="Work Sans"/>
                <w:sz w:val="24"/>
                <w:szCs w:val="24"/>
              </w:rPr>
              <w:t xml:space="preserve"> /</w:t>
            </w:r>
          </w:p>
          <w:p w14:paraId="29B64F85" w14:textId="777273D3" w:rsidR="003E6CEF" w:rsidRPr="00342B7B" w:rsidRDefault="000A1D15" w:rsidP="00043AA8">
            <w:pPr>
              <w:spacing w:after="0" w:line="240" w:lineRule="auto"/>
              <w:rPr>
                <w:rFonts w:ascii="Work Sans" w:hAnsi="Work Sans"/>
                <w:i/>
                <w:iCs/>
                <w:sz w:val="24"/>
                <w:szCs w:val="24"/>
                <w:lang w:val="en-GB"/>
              </w:rPr>
            </w:pPr>
            <w:r w:rsidRPr="00342B7B">
              <w:rPr>
                <w:rFonts w:ascii="Work Sans" w:hAnsi="Work Sans"/>
                <w:i/>
                <w:iCs/>
                <w:sz w:val="24"/>
                <w:szCs w:val="24"/>
                <w:lang w:val="en-GB"/>
              </w:rPr>
              <w:t>Short description of the project (5 lines max.)</w:t>
            </w:r>
          </w:p>
        </w:tc>
        <w:tc>
          <w:tcPr>
            <w:tcW w:w="5925" w:type="dxa"/>
            <w:shd w:val="clear" w:color="auto" w:fill="auto"/>
          </w:tcPr>
          <w:p w14:paraId="73CFA93A" w14:textId="1F71A30A" w:rsidR="00F02638" w:rsidRPr="00342B7B" w:rsidRDefault="00F02638" w:rsidP="00E913C1">
            <w:pPr>
              <w:jc w:val="both"/>
              <w:rPr>
                <w:rFonts w:ascii="Work Sans" w:eastAsia="MS ??" w:hAnsi="Work Sans" w:cs="Arial"/>
                <w:szCs w:val="20"/>
                <w:lang w:val="en-GB"/>
              </w:rPr>
            </w:pPr>
          </w:p>
          <w:p w14:paraId="1A4E1FCC" w14:textId="77777777" w:rsidR="003E6CEF" w:rsidRPr="00342B7B" w:rsidRDefault="003E6CEF" w:rsidP="00E913C1">
            <w:pPr>
              <w:jc w:val="both"/>
              <w:rPr>
                <w:rFonts w:ascii="Work Sans" w:eastAsia="MS ??" w:hAnsi="Work Sans" w:cs="Arial"/>
                <w:szCs w:val="20"/>
                <w:lang w:val="en-GB"/>
              </w:rPr>
            </w:pPr>
          </w:p>
          <w:p w14:paraId="42268AD5" w14:textId="77777777" w:rsidR="003E6CEF" w:rsidRPr="00342B7B" w:rsidRDefault="003E6CEF" w:rsidP="00E913C1">
            <w:pPr>
              <w:jc w:val="both"/>
              <w:rPr>
                <w:rFonts w:ascii="Work Sans" w:eastAsia="MS ??" w:hAnsi="Work Sans" w:cs="Arial"/>
                <w:szCs w:val="20"/>
                <w:lang w:val="en-GB"/>
              </w:rPr>
            </w:pPr>
          </w:p>
          <w:p w14:paraId="5BA8F048" w14:textId="77777777" w:rsidR="003E6CEF" w:rsidRPr="00342B7B" w:rsidRDefault="003E6CEF" w:rsidP="00E913C1">
            <w:pPr>
              <w:jc w:val="both"/>
              <w:rPr>
                <w:rFonts w:ascii="Work Sans" w:eastAsia="MS ??" w:hAnsi="Work Sans" w:cs="Arial"/>
                <w:szCs w:val="20"/>
                <w:lang w:val="en-GB"/>
              </w:rPr>
            </w:pPr>
          </w:p>
          <w:p w14:paraId="7B16F15D" w14:textId="77777777" w:rsidR="003E6CEF" w:rsidRPr="00342B7B" w:rsidRDefault="003E6CEF" w:rsidP="00E913C1">
            <w:pPr>
              <w:jc w:val="both"/>
              <w:rPr>
                <w:rFonts w:ascii="Work Sans" w:eastAsia="MS ??" w:hAnsi="Work Sans" w:cs="Arial"/>
                <w:szCs w:val="20"/>
                <w:lang w:val="en-GB"/>
              </w:rPr>
            </w:pPr>
          </w:p>
        </w:tc>
      </w:tr>
      <w:tr w:rsidR="00FD0474" w:rsidRPr="00FD0474" w14:paraId="7F30B5FB" w14:textId="77777777" w:rsidTr="00324A7A">
        <w:trPr>
          <w:trHeight w:val="902"/>
          <w:jc w:val="center"/>
        </w:trPr>
        <w:tc>
          <w:tcPr>
            <w:tcW w:w="3709" w:type="dxa"/>
            <w:shd w:val="clear" w:color="auto" w:fill="AFA577"/>
            <w:vAlign w:val="center"/>
          </w:tcPr>
          <w:p w14:paraId="4BC8F2B0" w14:textId="7A29180C"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Statut propriété intellectuelle</w:t>
            </w:r>
            <w:r w:rsidR="00E608EA">
              <w:rPr>
                <w:rFonts w:ascii="Work Sans" w:hAnsi="Work Sans"/>
                <w:sz w:val="24"/>
                <w:szCs w:val="24"/>
              </w:rPr>
              <w:t> </w:t>
            </w:r>
            <w:r w:rsidR="005704C6">
              <w:rPr>
                <w:rFonts w:ascii="Work Sans" w:hAnsi="Work Sans"/>
                <w:sz w:val="24"/>
                <w:szCs w:val="24"/>
              </w:rPr>
              <w:t>/</w:t>
            </w:r>
          </w:p>
          <w:p w14:paraId="13BE48C7" w14:textId="5C3E175C" w:rsidR="003E6CEF"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Intellectual property</w:t>
            </w:r>
          </w:p>
        </w:tc>
        <w:tc>
          <w:tcPr>
            <w:tcW w:w="5925" w:type="dxa"/>
            <w:shd w:val="clear" w:color="auto" w:fill="auto"/>
          </w:tcPr>
          <w:p w14:paraId="05FABCFC" w14:textId="77777777" w:rsidR="003E6CEF" w:rsidRPr="00FD0474" w:rsidRDefault="003E6CEF" w:rsidP="00E913C1">
            <w:pPr>
              <w:jc w:val="both"/>
              <w:rPr>
                <w:rFonts w:ascii="Work Sans" w:eastAsia="MS ??" w:hAnsi="Work Sans" w:cs="Arial"/>
                <w:szCs w:val="20"/>
              </w:rPr>
            </w:pPr>
          </w:p>
        </w:tc>
      </w:tr>
      <w:tr w:rsidR="00583042" w:rsidRPr="00FD0474" w14:paraId="003C8D48" w14:textId="77777777" w:rsidTr="00324A7A">
        <w:trPr>
          <w:trHeight w:val="1562"/>
          <w:jc w:val="center"/>
        </w:trPr>
        <w:tc>
          <w:tcPr>
            <w:tcW w:w="3709" w:type="dxa"/>
            <w:shd w:val="clear" w:color="auto" w:fill="AFA577"/>
            <w:vAlign w:val="center"/>
          </w:tcPr>
          <w:p w14:paraId="6F4DC22D" w14:textId="49ACA6BC"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Caractère innovant</w:t>
            </w:r>
            <w:r w:rsidR="00E608EA">
              <w:rPr>
                <w:rFonts w:ascii="Work Sans" w:hAnsi="Work Sans"/>
                <w:sz w:val="24"/>
                <w:szCs w:val="24"/>
              </w:rPr>
              <w:t> </w:t>
            </w:r>
            <w:r w:rsidR="005704C6">
              <w:rPr>
                <w:rFonts w:ascii="Work Sans" w:hAnsi="Work Sans"/>
                <w:sz w:val="24"/>
                <w:szCs w:val="24"/>
              </w:rPr>
              <w:t>/</w:t>
            </w:r>
          </w:p>
          <w:p w14:paraId="553DFBAC" w14:textId="77777777" w:rsidR="00583042"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p w14:paraId="284334B9" w14:textId="7082456B" w:rsidR="000A1D15"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Innovative characteristics</w:t>
            </w:r>
          </w:p>
        </w:tc>
        <w:tc>
          <w:tcPr>
            <w:tcW w:w="5925" w:type="dxa"/>
            <w:shd w:val="clear" w:color="auto" w:fill="auto"/>
          </w:tcPr>
          <w:p w14:paraId="354A58C7" w14:textId="77777777" w:rsidR="00583042" w:rsidRPr="00FD0474" w:rsidRDefault="00583042" w:rsidP="00E913C1">
            <w:pPr>
              <w:jc w:val="both"/>
              <w:rPr>
                <w:rFonts w:ascii="Work Sans" w:eastAsia="MS ??" w:hAnsi="Work Sans" w:cs="Arial"/>
                <w:szCs w:val="20"/>
              </w:rPr>
            </w:pPr>
          </w:p>
        </w:tc>
      </w:tr>
      <w:tr w:rsidR="00FD0474" w:rsidRPr="00FD0474" w14:paraId="35FB84BF" w14:textId="77777777" w:rsidTr="00324A7A">
        <w:trPr>
          <w:trHeight w:val="1272"/>
          <w:jc w:val="center"/>
        </w:trPr>
        <w:tc>
          <w:tcPr>
            <w:tcW w:w="3709" w:type="dxa"/>
            <w:shd w:val="clear" w:color="auto" w:fill="AFA577"/>
            <w:vAlign w:val="center"/>
          </w:tcPr>
          <w:p w14:paraId="4642F3BB" w14:textId="373C086F"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Marché cible</w:t>
            </w:r>
            <w:r w:rsidR="00E608EA">
              <w:rPr>
                <w:rFonts w:ascii="Work Sans" w:hAnsi="Work Sans"/>
                <w:sz w:val="24"/>
                <w:szCs w:val="24"/>
              </w:rPr>
              <w:t> </w:t>
            </w:r>
            <w:r w:rsidR="005704C6">
              <w:rPr>
                <w:rFonts w:ascii="Work Sans" w:hAnsi="Work Sans"/>
                <w:sz w:val="24"/>
                <w:szCs w:val="24"/>
              </w:rPr>
              <w:t>/</w:t>
            </w:r>
          </w:p>
          <w:p w14:paraId="3FD5378D" w14:textId="77777777" w:rsidR="00415553"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p w14:paraId="725BC168" w14:textId="50B88CEF" w:rsidR="000A1D15"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Targeted market</w:t>
            </w:r>
          </w:p>
        </w:tc>
        <w:tc>
          <w:tcPr>
            <w:tcW w:w="5925" w:type="dxa"/>
            <w:shd w:val="clear" w:color="auto" w:fill="auto"/>
          </w:tcPr>
          <w:p w14:paraId="45179D54" w14:textId="77777777" w:rsidR="009C532D" w:rsidRPr="00FD0474" w:rsidRDefault="009C532D" w:rsidP="00E913C1">
            <w:pPr>
              <w:jc w:val="both"/>
              <w:rPr>
                <w:rFonts w:ascii="Work Sans" w:eastAsia="MS ??" w:hAnsi="Work Sans" w:cs="Arial"/>
                <w:szCs w:val="20"/>
              </w:rPr>
            </w:pPr>
          </w:p>
        </w:tc>
      </w:tr>
      <w:tr w:rsidR="00FD0474" w:rsidRPr="00FD0474" w14:paraId="16CD2C61" w14:textId="77777777" w:rsidTr="00324A7A">
        <w:trPr>
          <w:trHeight w:val="1409"/>
          <w:jc w:val="center"/>
        </w:trPr>
        <w:tc>
          <w:tcPr>
            <w:tcW w:w="3709" w:type="dxa"/>
            <w:shd w:val="clear" w:color="auto" w:fill="AFA577"/>
            <w:vAlign w:val="center"/>
          </w:tcPr>
          <w:p w14:paraId="7189F88B" w14:textId="0462AC8C" w:rsidR="003E6CEF" w:rsidRDefault="00583042" w:rsidP="00043AA8">
            <w:pPr>
              <w:spacing w:after="0" w:line="240" w:lineRule="auto"/>
              <w:rPr>
                <w:rFonts w:ascii="Work Sans" w:hAnsi="Work Sans"/>
                <w:sz w:val="24"/>
                <w:szCs w:val="24"/>
              </w:rPr>
            </w:pPr>
            <w:r w:rsidRPr="00052BA0">
              <w:rPr>
                <w:rFonts w:ascii="Work Sans" w:hAnsi="Work Sans"/>
                <w:sz w:val="24"/>
                <w:szCs w:val="24"/>
              </w:rPr>
              <w:t xml:space="preserve">Expériences entrepreneuriales précédentes (création </w:t>
            </w:r>
            <w:r w:rsidR="00AA381A">
              <w:rPr>
                <w:rFonts w:ascii="Work Sans" w:hAnsi="Work Sans"/>
                <w:sz w:val="24"/>
                <w:szCs w:val="24"/>
              </w:rPr>
              <w:t>startup</w:t>
            </w:r>
            <w:r w:rsidRPr="00052BA0">
              <w:rPr>
                <w:rFonts w:ascii="Work Sans" w:hAnsi="Work Sans"/>
                <w:sz w:val="24"/>
                <w:szCs w:val="24"/>
              </w:rPr>
              <w:t xml:space="preserve">, </w:t>
            </w:r>
            <w:r w:rsidR="00C5523A" w:rsidRPr="00052BA0">
              <w:rPr>
                <w:rFonts w:ascii="Work Sans" w:hAnsi="Work Sans"/>
                <w:sz w:val="24"/>
                <w:szCs w:val="24"/>
              </w:rPr>
              <w:t>partenariats,</w:t>
            </w:r>
            <w:r w:rsidR="009C0963">
              <w:rPr>
                <w:rFonts w:ascii="Work Sans" w:hAnsi="Work Sans"/>
                <w:sz w:val="24"/>
                <w:szCs w:val="24"/>
              </w:rPr>
              <w:t xml:space="preserve"> </w:t>
            </w:r>
            <w:r w:rsidR="00E12CF8">
              <w:rPr>
                <w:rFonts w:ascii="Work Sans" w:hAnsi="Work Sans"/>
                <w:sz w:val="24"/>
                <w:szCs w:val="24"/>
              </w:rPr>
              <w:t>etc.</w:t>
            </w:r>
            <w:r w:rsidRPr="00052BA0">
              <w:rPr>
                <w:rFonts w:ascii="Work Sans" w:hAnsi="Work Sans"/>
                <w:sz w:val="24"/>
                <w:szCs w:val="24"/>
              </w:rPr>
              <w:t>)</w:t>
            </w:r>
            <w:r w:rsidR="005704C6">
              <w:rPr>
                <w:rFonts w:ascii="Work Sans" w:hAnsi="Work Sans"/>
                <w:sz w:val="24"/>
                <w:szCs w:val="24"/>
              </w:rPr>
              <w:t xml:space="preserve"> /</w:t>
            </w:r>
          </w:p>
          <w:p w14:paraId="6DF1042C" w14:textId="712FF80C" w:rsidR="000A1D15"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Entrepreneur expériences (Startup creation, partnership)</w:t>
            </w:r>
          </w:p>
        </w:tc>
        <w:tc>
          <w:tcPr>
            <w:tcW w:w="5925" w:type="dxa"/>
            <w:shd w:val="clear" w:color="auto" w:fill="auto"/>
          </w:tcPr>
          <w:p w14:paraId="523A048B" w14:textId="77777777" w:rsidR="003E6CEF" w:rsidRPr="00FD0474" w:rsidRDefault="003E6CEF" w:rsidP="00E913C1">
            <w:pPr>
              <w:jc w:val="both"/>
              <w:rPr>
                <w:rFonts w:ascii="Work Sans" w:eastAsia="MS ??" w:hAnsi="Work Sans" w:cs="Arial"/>
                <w:szCs w:val="20"/>
              </w:rPr>
            </w:pPr>
          </w:p>
        </w:tc>
      </w:tr>
      <w:tr w:rsidR="00FD0474" w:rsidRPr="00FD0474" w14:paraId="29565B1A" w14:textId="77777777" w:rsidTr="00324A7A">
        <w:trPr>
          <w:trHeight w:val="847"/>
          <w:jc w:val="center"/>
        </w:trPr>
        <w:tc>
          <w:tcPr>
            <w:tcW w:w="3709" w:type="dxa"/>
            <w:shd w:val="clear" w:color="auto" w:fill="AFA577"/>
            <w:vAlign w:val="center"/>
          </w:tcPr>
          <w:p w14:paraId="62244AEB" w14:textId="15C05B30" w:rsidR="003E6CEF" w:rsidRDefault="00583042" w:rsidP="00043AA8">
            <w:pPr>
              <w:spacing w:after="0" w:line="240" w:lineRule="auto"/>
              <w:rPr>
                <w:rFonts w:ascii="Work Sans" w:hAnsi="Work Sans"/>
                <w:sz w:val="24"/>
                <w:szCs w:val="24"/>
              </w:rPr>
            </w:pPr>
            <w:r w:rsidRPr="00052BA0">
              <w:rPr>
                <w:rFonts w:ascii="Work Sans" w:hAnsi="Work Sans"/>
                <w:sz w:val="24"/>
                <w:szCs w:val="24"/>
              </w:rPr>
              <w:t>Communications réalisées</w:t>
            </w:r>
            <w:r w:rsidR="00E608EA">
              <w:rPr>
                <w:rFonts w:ascii="Work Sans" w:hAnsi="Work Sans"/>
                <w:sz w:val="24"/>
                <w:szCs w:val="24"/>
              </w:rPr>
              <w:t> </w:t>
            </w:r>
            <w:r w:rsidR="005704C6">
              <w:rPr>
                <w:rFonts w:ascii="Work Sans" w:hAnsi="Work Sans"/>
                <w:sz w:val="24"/>
                <w:szCs w:val="24"/>
              </w:rPr>
              <w:t>/</w:t>
            </w:r>
          </w:p>
          <w:p w14:paraId="5BCD7722" w14:textId="39DD78E5" w:rsidR="000A1D15"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Communication or publications done</w:t>
            </w:r>
          </w:p>
        </w:tc>
        <w:tc>
          <w:tcPr>
            <w:tcW w:w="5925" w:type="dxa"/>
            <w:shd w:val="clear" w:color="auto" w:fill="auto"/>
          </w:tcPr>
          <w:p w14:paraId="74603175" w14:textId="77777777" w:rsidR="003E6CEF" w:rsidRPr="00FD0474" w:rsidRDefault="003E6CEF" w:rsidP="00E913C1">
            <w:pPr>
              <w:jc w:val="both"/>
              <w:rPr>
                <w:rFonts w:ascii="Work Sans" w:eastAsia="MS ??" w:hAnsi="Work Sans" w:cs="Arial"/>
                <w:szCs w:val="20"/>
              </w:rPr>
            </w:pPr>
          </w:p>
        </w:tc>
      </w:tr>
      <w:tr w:rsidR="00FD0474" w:rsidRPr="00FD0474" w14:paraId="19CFD770" w14:textId="77777777" w:rsidTr="00324A7A">
        <w:trPr>
          <w:jc w:val="center"/>
        </w:trPr>
        <w:tc>
          <w:tcPr>
            <w:tcW w:w="3709" w:type="dxa"/>
            <w:shd w:val="clear" w:color="auto" w:fill="AFA577"/>
            <w:vAlign w:val="center"/>
          </w:tcPr>
          <w:p w14:paraId="4A82ABB9" w14:textId="6585DAFE" w:rsidR="003E6CEF" w:rsidRDefault="00583042" w:rsidP="00043AA8">
            <w:pPr>
              <w:spacing w:after="0" w:line="240" w:lineRule="auto"/>
              <w:rPr>
                <w:rFonts w:ascii="Work Sans" w:hAnsi="Work Sans"/>
                <w:sz w:val="24"/>
                <w:szCs w:val="24"/>
              </w:rPr>
            </w:pPr>
            <w:r w:rsidRPr="00052BA0">
              <w:rPr>
                <w:rFonts w:ascii="Work Sans" w:hAnsi="Work Sans"/>
                <w:sz w:val="24"/>
                <w:szCs w:val="24"/>
              </w:rPr>
              <w:t xml:space="preserve">Mots clés </w:t>
            </w:r>
            <w:r w:rsidR="005704C6">
              <w:rPr>
                <w:rFonts w:ascii="Work Sans" w:hAnsi="Work Sans"/>
                <w:sz w:val="24"/>
                <w:szCs w:val="24"/>
              </w:rPr>
              <w:t>/</w:t>
            </w:r>
          </w:p>
          <w:p w14:paraId="4F4C26CE" w14:textId="38E319F8" w:rsidR="000A1D15"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Keywords</w:t>
            </w:r>
          </w:p>
        </w:tc>
        <w:tc>
          <w:tcPr>
            <w:tcW w:w="5925" w:type="dxa"/>
            <w:shd w:val="clear" w:color="auto" w:fill="auto"/>
          </w:tcPr>
          <w:p w14:paraId="3779974F" w14:textId="77777777" w:rsidR="003E6CEF" w:rsidRPr="00FD0474" w:rsidRDefault="003E6CEF" w:rsidP="00E913C1">
            <w:pPr>
              <w:jc w:val="both"/>
              <w:rPr>
                <w:rFonts w:ascii="Work Sans" w:eastAsia="MS ??" w:hAnsi="Work Sans" w:cs="Arial"/>
                <w:szCs w:val="20"/>
              </w:rPr>
            </w:pPr>
          </w:p>
          <w:p w14:paraId="4EAE8FCF" w14:textId="77777777" w:rsidR="003E6CEF" w:rsidRPr="00FD0474" w:rsidRDefault="003E6CEF" w:rsidP="00E913C1">
            <w:pPr>
              <w:jc w:val="both"/>
              <w:rPr>
                <w:rFonts w:ascii="Work Sans" w:eastAsia="MS ??" w:hAnsi="Work Sans" w:cs="Arial"/>
                <w:szCs w:val="20"/>
              </w:rPr>
            </w:pPr>
          </w:p>
        </w:tc>
      </w:tr>
      <w:bookmarkEnd w:id="4"/>
    </w:tbl>
    <w:p w14:paraId="343F3E2C" w14:textId="59C57B9C" w:rsidR="000B36BB" w:rsidRDefault="000B36BB" w:rsidP="00E913C1">
      <w:pPr>
        <w:spacing w:after="0"/>
        <w:jc w:val="both"/>
        <w:rPr>
          <w:rFonts w:ascii="Work Sans" w:hAnsi="Work Sans"/>
        </w:rPr>
      </w:pPr>
    </w:p>
    <w:p w14:paraId="0823F414" w14:textId="66576606" w:rsidR="00FD0474" w:rsidRDefault="00FD0474" w:rsidP="00E913C1">
      <w:pPr>
        <w:spacing w:after="0"/>
        <w:jc w:val="both"/>
        <w:rPr>
          <w:rFonts w:ascii="Work Sans" w:hAnsi="Work Sans"/>
        </w:rPr>
      </w:pPr>
    </w:p>
    <w:p w14:paraId="41F1EE50" w14:textId="77777777" w:rsidR="00FD0474" w:rsidRPr="00FD0474" w:rsidRDefault="00FD0474" w:rsidP="00E913C1">
      <w:pPr>
        <w:spacing w:after="0"/>
        <w:jc w:val="both"/>
        <w:rPr>
          <w:rFonts w:ascii="Work Sans" w:hAnsi="Work Sans"/>
        </w:rPr>
      </w:pPr>
    </w:p>
    <w:p w14:paraId="48D294F8" w14:textId="77777777" w:rsidR="000B36BB" w:rsidRPr="00FD0474" w:rsidRDefault="000B36BB" w:rsidP="00E913C1">
      <w:pPr>
        <w:spacing w:after="0"/>
        <w:jc w:val="both"/>
        <w:rPr>
          <w:rFonts w:ascii="Work Sans" w:hAnsi="Work Sans"/>
          <w:b/>
          <w:bCs/>
          <w:u w:val="single"/>
        </w:rPr>
      </w:pPr>
    </w:p>
    <w:p w14:paraId="191046AE" w14:textId="7E64AEC5" w:rsidR="00FD0474" w:rsidRDefault="00FD0474" w:rsidP="00E913C1">
      <w:pPr>
        <w:spacing w:after="0"/>
        <w:jc w:val="both"/>
        <w:rPr>
          <w:rFonts w:ascii="Work Sans" w:hAnsi="Work Sans"/>
          <w:b/>
          <w:bCs/>
          <w:u w:val="single"/>
        </w:rPr>
      </w:pPr>
    </w:p>
    <w:p w14:paraId="4FF1B6F8" w14:textId="77777777" w:rsidR="004471AA" w:rsidRDefault="004471AA" w:rsidP="00E913C1">
      <w:pPr>
        <w:spacing w:after="0"/>
        <w:jc w:val="both"/>
        <w:rPr>
          <w:rFonts w:ascii="Work Sans" w:hAnsi="Work Sans"/>
          <w:b/>
          <w:bCs/>
          <w:u w:val="single"/>
        </w:rPr>
      </w:pPr>
    </w:p>
    <w:p w14:paraId="07D6C2A4" w14:textId="588218F3" w:rsidR="00124071" w:rsidRDefault="00124071" w:rsidP="00E913C1">
      <w:pPr>
        <w:spacing w:after="0"/>
        <w:jc w:val="both"/>
        <w:rPr>
          <w:rFonts w:ascii="Work Sans" w:hAnsi="Work Sans"/>
          <w:b/>
          <w:bCs/>
          <w:u w:val="single"/>
        </w:rPr>
      </w:pPr>
    </w:p>
    <w:p w14:paraId="120414EC" w14:textId="41A351C3" w:rsidR="009C0963" w:rsidRDefault="009C0963" w:rsidP="00E913C1">
      <w:pPr>
        <w:spacing w:after="0"/>
        <w:jc w:val="both"/>
        <w:rPr>
          <w:rFonts w:ascii="Work Sans" w:hAnsi="Work Sans"/>
          <w:b/>
          <w:bCs/>
          <w:u w:val="single"/>
        </w:rPr>
      </w:pPr>
    </w:p>
    <w:p w14:paraId="3184903D" w14:textId="77777777" w:rsidR="009C0963" w:rsidRDefault="009C0963" w:rsidP="00E913C1">
      <w:pPr>
        <w:spacing w:after="0"/>
        <w:jc w:val="both"/>
        <w:rPr>
          <w:rFonts w:ascii="Work Sans" w:hAnsi="Work Sans"/>
          <w:b/>
          <w:bCs/>
          <w:u w:val="single"/>
        </w:rPr>
      </w:pPr>
    </w:p>
    <w:p w14:paraId="4DE3215D" w14:textId="296A77D9" w:rsidR="00BD01AB" w:rsidRPr="00BD01AB" w:rsidRDefault="00BD01AB"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III.</w:t>
      </w:r>
      <w:r w:rsidRPr="00356966">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DESCRIPTION DU PROJET</w:t>
      </w:r>
      <w:r w:rsidRPr="00356966">
        <w:rPr>
          <w:rFonts w:ascii="Cormorant Garamond" w:eastAsia="Trebuchet MS" w:hAnsi="Cormorant Garamond" w:cs="Trebuchet MS"/>
          <w:b/>
          <w:bCs/>
          <w:color w:val="9E9461"/>
          <w:sz w:val="32"/>
          <w:szCs w:val="32"/>
          <w:u w:val="single"/>
          <w:lang w:eastAsia="fr-FR" w:bidi="fr-FR"/>
        </w:rPr>
        <w:t> (2 page</w:t>
      </w:r>
      <w:r w:rsidR="009E7AA1">
        <w:rPr>
          <w:rFonts w:ascii="Cormorant Garamond" w:eastAsia="Trebuchet MS" w:hAnsi="Cormorant Garamond" w:cs="Trebuchet MS"/>
          <w:b/>
          <w:bCs/>
          <w:color w:val="9E9461"/>
          <w:sz w:val="32"/>
          <w:szCs w:val="32"/>
          <w:u w:val="single"/>
          <w:lang w:eastAsia="fr-FR" w:bidi="fr-FR"/>
        </w:rPr>
        <w:t>s</w:t>
      </w:r>
      <w:r>
        <w:rPr>
          <w:rFonts w:ascii="Cormorant Garamond" w:eastAsia="Trebuchet MS" w:hAnsi="Cormorant Garamond" w:cs="Trebuchet MS"/>
          <w:b/>
          <w:bCs/>
          <w:color w:val="9E9461"/>
          <w:sz w:val="32"/>
          <w:szCs w:val="32"/>
          <w:u w:val="single"/>
          <w:lang w:eastAsia="fr-FR" w:bidi="fr-FR"/>
        </w:rPr>
        <w:t xml:space="preserve"> maximum</w:t>
      </w:r>
      <w:r w:rsidRPr="00356966">
        <w:rPr>
          <w:rFonts w:ascii="Cormorant Garamond" w:eastAsia="Trebuchet MS" w:hAnsi="Cormorant Garamond" w:cs="Trebuchet MS"/>
          <w:b/>
          <w:bCs/>
          <w:color w:val="9E9461"/>
          <w:sz w:val="32"/>
          <w:szCs w:val="32"/>
          <w:u w:val="single"/>
          <w:lang w:eastAsia="fr-FR" w:bidi="fr-FR"/>
        </w:rPr>
        <w:t>)</w:t>
      </w:r>
      <w:r w:rsidRPr="009E7AA1">
        <w:rPr>
          <w:rFonts w:ascii="Cormorant Garamond" w:eastAsia="Trebuchet MS" w:hAnsi="Cormorant Garamond" w:cs="Trebuchet MS"/>
          <w:b/>
          <w:bCs/>
          <w:color w:val="9E9461"/>
          <w:sz w:val="32"/>
          <w:szCs w:val="32"/>
          <w:lang w:eastAsia="fr-FR" w:bidi="fr-FR"/>
        </w:rPr>
        <w:t xml:space="preserve"> :</w:t>
      </w:r>
      <w:r w:rsidRPr="00356966">
        <w:rPr>
          <w:rFonts w:ascii="Cormorant Garamond" w:eastAsia="Trebuchet MS" w:hAnsi="Cormorant Garamond" w:cs="Trebuchet MS"/>
          <w:b/>
          <w:bCs/>
          <w:color w:val="9E9461"/>
          <w:sz w:val="32"/>
          <w:szCs w:val="32"/>
          <w:u w:val="single"/>
          <w:lang w:eastAsia="fr-FR" w:bidi="fr-FR"/>
        </w:rPr>
        <w:t xml:space="preserve"> </w:t>
      </w:r>
    </w:p>
    <w:tbl>
      <w:tblPr>
        <w:tblpPr w:leftFromText="141" w:rightFromText="141" w:vertAnchor="text" w:horzAnchor="margin" w:tblpXSpec="center" w:tblpY="272"/>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867"/>
      </w:tblGrid>
      <w:tr w:rsidR="00A616D3" w:rsidRPr="00FD0474" w14:paraId="609F5CD2" w14:textId="77777777" w:rsidTr="00324A7A">
        <w:trPr>
          <w:trHeight w:val="561"/>
        </w:trPr>
        <w:tc>
          <w:tcPr>
            <w:tcW w:w="5000" w:type="pct"/>
            <w:shd w:val="clear" w:color="auto" w:fill="AFA577"/>
            <w:vAlign w:val="center"/>
          </w:tcPr>
          <w:p w14:paraId="2C929F54" w14:textId="77777777" w:rsidR="004471AA" w:rsidRDefault="004471AA" w:rsidP="00E608EA">
            <w:pPr>
              <w:spacing w:after="0" w:line="240" w:lineRule="exact"/>
              <w:jc w:val="center"/>
              <w:rPr>
                <w:rFonts w:ascii="Work Sans" w:hAnsi="Work Sans"/>
                <w:sz w:val="24"/>
                <w:szCs w:val="24"/>
              </w:rPr>
            </w:pPr>
            <w:r w:rsidRPr="00052BA0">
              <w:rPr>
                <w:rFonts w:ascii="Work Sans" w:hAnsi="Work Sans"/>
                <w:sz w:val="24"/>
                <w:szCs w:val="24"/>
              </w:rPr>
              <w:lastRenderedPageBreak/>
              <w:t>Origine du projet</w:t>
            </w:r>
          </w:p>
          <w:p w14:paraId="5FCD4365" w14:textId="72258940" w:rsidR="00D26BA4" w:rsidRPr="00D26BA4" w:rsidRDefault="00D26BA4" w:rsidP="00E608EA">
            <w:pPr>
              <w:spacing w:after="0" w:line="240" w:lineRule="exact"/>
              <w:jc w:val="center"/>
              <w:rPr>
                <w:rFonts w:ascii="Work Sans" w:eastAsia="MS ??" w:hAnsi="Work Sans" w:cs="Arial"/>
                <w:i/>
                <w:iCs/>
                <w:sz w:val="24"/>
                <w:szCs w:val="24"/>
              </w:rPr>
            </w:pPr>
            <w:r w:rsidRPr="00D26BA4">
              <w:rPr>
                <w:rFonts w:ascii="Work Sans" w:eastAsia="MS ??" w:hAnsi="Work Sans" w:cs="Arial"/>
                <w:i/>
                <w:iCs/>
                <w:sz w:val="24"/>
                <w:szCs w:val="24"/>
              </w:rPr>
              <w:t>Project origin</w:t>
            </w:r>
          </w:p>
        </w:tc>
      </w:tr>
      <w:tr w:rsidR="00A616D3" w:rsidRPr="00FD0474" w14:paraId="382BD519" w14:textId="77777777" w:rsidTr="00A616D3">
        <w:trPr>
          <w:trHeight w:val="561"/>
        </w:trPr>
        <w:tc>
          <w:tcPr>
            <w:tcW w:w="5000" w:type="pct"/>
            <w:shd w:val="clear" w:color="auto" w:fill="auto"/>
            <w:vAlign w:val="center"/>
          </w:tcPr>
          <w:p w14:paraId="5CB8CA0A" w14:textId="77777777" w:rsidR="004471AA" w:rsidRPr="00FD0474" w:rsidRDefault="004471AA" w:rsidP="004471AA">
            <w:pPr>
              <w:spacing w:after="0" w:line="240" w:lineRule="exact"/>
              <w:jc w:val="both"/>
              <w:rPr>
                <w:rFonts w:ascii="Work Sans" w:eastAsia="MS ??" w:hAnsi="Work Sans" w:cs="Arial"/>
                <w:szCs w:val="20"/>
              </w:rPr>
            </w:pPr>
          </w:p>
        </w:tc>
      </w:tr>
      <w:tr w:rsidR="00A616D3" w:rsidRPr="00D54250" w14:paraId="322C9250" w14:textId="77777777" w:rsidTr="00324A7A">
        <w:trPr>
          <w:trHeight w:val="561"/>
        </w:trPr>
        <w:tc>
          <w:tcPr>
            <w:tcW w:w="5000" w:type="pct"/>
            <w:shd w:val="clear" w:color="auto" w:fill="AFA577"/>
            <w:vAlign w:val="center"/>
          </w:tcPr>
          <w:p w14:paraId="03872F48" w14:textId="77777777" w:rsidR="00E608EA" w:rsidRPr="00D26BA4" w:rsidRDefault="004471AA" w:rsidP="00E608EA">
            <w:pPr>
              <w:spacing w:after="0" w:line="240" w:lineRule="auto"/>
              <w:jc w:val="center"/>
              <w:rPr>
                <w:rFonts w:ascii="Work Sans" w:hAnsi="Work Sans"/>
                <w:sz w:val="24"/>
                <w:szCs w:val="24"/>
              </w:rPr>
            </w:pPr>
            <w:r w:rsidRPr="00D26BA4">
              <w:rPr>
                <w:rFonts w:ascii="Work Sans" w:hAnsi="Work Sans"/>
                <w:sz w:val="24"/>
                <w:szCs w:val="24"/>
              </w:rPr>
              <w:t>Contexte du projet</w:t>
            </w:r>
            <w:r w:rsidR="00E608EA" w:rsidRPr="00D26BA4">
              <w:rPr>
                <w:rFonts w:ascii="Work Sans" w:hAnsi="Work Sans"/>
                <w:sz w:val="24"/>
                <w:szCs w:val="24"/>
              </w:rPr>
              <w:t xml:space="preserve"> </w:t>
            </w:r>
          </w:p>
          <w:p w14:paraId="59633F93" w14:textId="77777777" w:rsidR="004471AA" w:rsidRPr="00D26BA4" w:rsidRDefault="00E608EA" w:rsidP="00FF3A46">
            <w:pPr>
              <w:spacing w:after="0" w:line="240" w:lineRule="auto"/>
              <w:jc w:val="center"/>
              <w:rPr>
                <w:rFonts w:ascii="Work Sans" w:hAnsi="Work Sans"/>
                <w:sz w:val="24"/>
                <w:szCs w:val="24"/>
              </w:rPr>
            </w:pPr>
            <w:r w:rsidRPr="00D26BA4">
              <w:rPr>
                <w:rFonts w:ascii="Work Sans" w:hAnsi="Work Sans"/>
                <w:sz w:val="24"/>
                <w:szCs w:val="24"/>
              </w:rPr>
              <w:t>E</w:t>
            </w:r>
            <w:r w:rsidR="004471AA" w:rsidRPr="00D26BA4">
              <w:rPr>
                <w:rFonts w:ascii="Work Sans" w:hAnsi="Work Sans"/>
                <w:sz w:val="24"/>
                <w:szCs w:val="24"/>
              </w:rPr>
              <w:t>tat de l’art</w:t>
            </w:r>
            <w:r w:rsidR="00FF3A46" w:rsidRPr="00D26BA4">
              <w:rPr>
                <w:rFonts w:ascii="Work Sans" w:hAnsi="Work Sans"/>
                <w:sz w:val="24"/>
                <w:szCs w:val="24"/>
              </w:rPr>
              <w:t>, v</w:t>
            </w:r>
            <w:r w:rsidR="004471AA" w:rsidRPr="00D26BA4">
              <w:rPr>
                <w:rFonts w:ascii="Work Sans" w:hAnsi="Work Sans"/>
                <w:sz w:val="24"/>
                <w:szCs w:val="24"/>
              </w:rPr>
              <w:t>errous scientifiques et technologiques actuels à lever</w:t>
            </w:r>
          </w:p>
          <w:p w14:paraId="25C633DB" w14:textId="187F3501" w:rsidR="00D26BA4" w:rsidRPr="00D26BA4" w:rsidRDefault="00D26BA4" w:rsidP="00D26BA4">
            <w:pPr>
              <w:spacing w:after="0" w:line="240" w:lineRule="exact"/>
              <w:jc w:val="center"/>
              <w:rPr>
                <w:rFonts w:ascii="Work Sans" w:eastAsia="MS ??" w:hAnsi="Work Sans" w:cs="Arial"/>
                <w:i/>
                <w:iCs/>
                <w:sz w:val="24"/>
                <w:szCs w:val="24"/>
                <w:lang w:val="en-US"/>
              </w:rPr>
            </w:pPr>
            <w:r w:rsidRPr="00D26BA4">
              <w:rPr>
                <w:rFonts w:ascii="Work Sans" w:eastAsia="MS ??" w:hAnsi="Work Sans" w:cs="Arial"/>
                <w:i/>
                <w:iCs/>
                <w:sz w:val="24"/>
                <w:szCs w:val="24"/>
                <w:lang w:val="en-US"/>
              </w:rPr>
              <w:t>Techn</w:t>
            </w:r>
            <w:r w:rsidR="008161ED">
              <w:rPr>
                <w:rFonts w:ascii="Work Sans" w:eastAsia="MS ??" w:hAnsi="Work Sans" w:cs="Arial"/>
                <w:i/>
                <w:iCs/>
                <w:sz w:val="24"/>
                <w:szCs w:val="24"/>
                <w:lang w:val="en-US"/>
              </w:rPr>
              <w:t>ological</w:t>
            </w:r>
            <w:r w:rsidR="00265280">
              <w:rPr>
                <w:rFonts w:ascii="Work Sans" w:eastAsia="MS ??" w:hAnsi="Work Sans" w:cs="Arial"/>
                <w:i/>
                <w:iCs/>
                <w:sz w:val="24"/>
                <w:szCs w:val="24"/>
                <w:lang w:val="en-US"/>
              </w:rPr>
              <w:t xml:space="preserve"> </w:t>
            </w:r>
            <w:r w:rsidRPr="00D26BA4">
              <w:rPr>
                <w:rFonts w:ascii="Work Sans" w:eastAsia="MS ??" w:hAnsi="Work Sans" w:cs="Arial"/>
                <w:i/>
                <w:iCs/>
                <w:sz w:val="24"/>
                <w:szCs w:val="24"/>
                <w:lang w:val="en-US"/>
              </w:rPr>
              <w:t>and scientific context of the project</w:t>
            </w:r>
          </w:p>
          <w:p w14:paraId="47EB8A7C" w14:textId="3FC015DA" w:rsidR="00D26BA4" w:rsidRPr="00D26BA4" w:rsidRDefault="00D26BA4" w:rsidP="00D26BA4">
            <w:pPr>
              <w:spacing w:after="0" w:line="240" w:lineRule="auto"/>
              <w:jc w:val="center"/>
              <w:rPr>
                <w:rFonts w:ascii="Work Sans" w:hAnsi="Work Sans"/>
                <w:i/>
                <w:iCs/>
                <w:lang w:val="en-GB"/>
              </w:rPr>
            </w:pPr>
            <w:r w:rsidRPr="00D26BA4">
              <w:rPr>
                <w:rFonts w:ascii="Work Sans" w:eastAsia="MS ??" w:hAnsi="Work Sans" w:cs="Arial"/>
                <w:i/>
                <w:iCs/>
                <w:sz w:val="24"/>
                <w:szCs w:val="24"/>
                <w:lang w:val="en-US"/>
              </w:rPr>
              <w:t>State of the art, scientific and technical barriers to be lifted</w:t>
            </w:r>
          </w:p>
        </w:tc>
      </w:tr>
      <w:tr w:rsidR="00A616D3" w:rsidRPr="00D54250" w14:paraId="5960C207" w14:textId="77777777" w:rsidTr="00A616D3">
        <w:trPr>
          <w:trHeight w:val="561"/>
        </w:trPr>
        <w:tc>
          <w:tcPr>
            <w:tcW w:w="5000" w:type="pct"/>
            <w:shd w:val="clear" w:color="auto" w:fill="auto"/>
            <w:vAlign w:val="center"/>
          </w:tcPr>
          <w:p w14:paraId="72F5C3AD" w14:textId="77777777" w:rsidR="004471AA" w:rsidRPr="00D26BA4" w:rsidRDefault="004471AA" w:rsidP="004471AA">
            <w:pPr>
              <w:spacing w:after="0" w:line="240" w:lineRule="exact"/>
              <w:jc w:val="both"/>
              <w:rPr>
                <w:rFonts w:ascii="Work Sans" w:eastAsia="MS ??" w:hAnsi="Work Sans" w:cs="Arial"/>
                <w:szCs w:val="20"/>
                <w:lang w:val="en-GB"/>
              </w:rPr>
            </w:pPr>
          </w:p>
        </w:tc>
      </w:tr>
      <w:tr w:rsidR="00A616D3" w:rsidRPr="00D54250" w14:paraId="58D1E908" w14:textId="77777777" w:rsidTr="00324A7A">
        <w:trPr>
          <w:trHeight w:val="561"/>
        </w:trPr>
        <w:tc>
          <w:tcPr>
            <w:tcW w:w="5000" w:type="pct"/>
            <w:shd w:val="clear" w:color="auto" w:fill="AFA577"/>
            <w:vAlign w:val="center"/>
          </w:tcPr>
          <w:p w14:paraId="57A6D95B" w14:textId="77777777" w:rsidR="004471AA" w:rsidRDefault="004471AA" w:rsidP="00FF3A46">
            <w:pPr>
              <w:spacing w:after="0" w:line="240" w:lineRule="exact"/>
              <w:jc w:val="center"/>
              <w:rPr>
                <w:rFonts w:ascii="Work Sans" w:hAnsi="Work Sans"/>
                <w:sz w:val="24"/>
                <w:szCs w:val="24"/>
              </w:rPr>
            </w:pPr>
            <w:r w:rsidRPr="00052BA0">
              <w:rPr>
                <w:rFonts w:ascii="Work Sans" w:hAnsi="Work Sans"/>
                <w:sz w:val="24"/>
                <w:szCs w:val="24"/>
              </w:rPr>
              <w:t>Description du produit et/ou service proposé</w:t>
            </w:r>
          </w:p>
          <w:p w14:paraId="70005BE2" w14:textId="36ED6E12" w:rsidR="00D26BA4" w:rsidRPr="00D26BA4" w:rsidRDefault="00D26BA4" w:rsidP="00FF3A46">
            <w:pPr>
              <w:spacing w:after="0" w:line="240" w:lineRule="exact"/>
              <w:jc w:val="center"/>
              <w:rPr>
                <w:rFonts w:ascii="Work Sans" w:eastAsia="MS ??" w:hAnsi="Work Sans" w:cs="Arial"/>
                <w:i/>
                <w:iCs/>
                <w:sz w:val="24"/>
                <w:szCs w:val="24"/>
                <w:lang w:val="en-GB"/>
              </w:rPr>
            </w:pPr>
            <w:r w:rsidRPr="00D26BA4">
              <w:rPr>
                <w:rFonts w:ascii="Work Sans" w:hAnsi="Work Sans"/>
                <w:i/>
                <w:iCs/>
                <w:sz w:val="24"/>
                <w:szCs w:val="24"/>
                <w:lang w:val="en-US"/>
              </w:rPr>
              <w:t>Description of the project and proposed solution</w:t>
            </w:r>
          </w:p>
        </w:tc>
      </w:tr>
      <w:tr w:rsidR="00A616D3" w:rsidRPr="00D54250" w14:paraId="1464A118" w14:textId="77777777" w:rsidTr="00A616D3">
        <w:trPr>
          <w:trHeight w:val="826"/>
        </w:trPr>
        <w:tc>
          <w:tcPr>
            <w:tcW w:w="5000" w:type="pct"/>
            <w:shd w:val="clear" w:color="auto" w:fill="auto"/>
            <w:vAlign w:val="center"/>
          </w:tcPr>
          <w:p w14:paraId="07E5C288" w14:textId="77777777" w:rsidR="004471AA" w:rsidRPr="00D26BA4" w:rsidRDefault="004471AA" w:rsidP="004471AA">
            <w:pPr>
              <w:spacing w:after="0" w:line="240" w:lineRule="exact"/>
              <w:jc w:val="both"/>
              <w:rPr>
                <w:rFonts w:ascii="Work Sans" w:eastAsia="MS ??" w:hAnsi="Work Sans" w:cs="Arial"/>
                <w:szCs w:val="20"/>
                <w:lang w:val="en-GB"/>
              </w:rPr>
            </w:pPr>
          </w:p>
        </w:tc>
      </w:tr>
      <w:tr w:rsidR="00A616D3" w:rsidRPr="00FD0474" w14:paraId="47BA19C0" w14:textId="77777777" w:rsidTr="00324A7A">
        <w:trPr>
          <w:trHeight w:val="554"/>
        </w:trPr>
        <w:tc>
          <w:tcPr>
            <w:tcW w:w="5000" w:type="pct"/>
            <w:shd w:val="clear" w:color="auto" w:fill="AFA577"/>
            <w:vAlign w:val="center"/>
          </w:tcPr>
          <w:p w14:paraId="72D416C0" w14:textId="77777777" w:rsidR="004471AA" w:rsidRDefault="004471AA" w:rsidP="00FF3A46">
            <w:pPr>
              <w:spacing w:after="0" w:line="240" w:lineRule="exact"/>
              <w:jc w:val="center"/>
              <w:rPr>
                <w:rFonts w:ascii="Work Sans" w:hAnsi="Work Sans"/>
                <w:sz w:val="24"/>
                <w:szCs w:val="24"/>
              </w:rPr>
            </w:pPr>
            <w:r w:rsidRPr="00052BA0">
              <w:rPr>
                <w:rFonts w:ascii="Work Sans" w:hAnsi="Work Sans"/>
                <w:sz w:val="24"/>
                <w:szCs w:val="24"/>
              </w:rPr>
              <w:t>Caractère innovant/disruptif de la technologie</w:t>
            </w:r>
          </w:p>
          <w:p w14:paraId="435F944D" w14:textId="77777777" w:rsidR="006E155E" w:rsidRDefault="006E155E" w:rsidP="00FF3A46">
            <w:pPr>
              <w:spacing w:after="0" w:line="240" w:lineRule="exact"/>
              <w:jc w:val="center"/>
              <w:rPr>
                <w:rFonts w:ascii="Work Sans" w:hAnsi="Work Sans"/>
                <w:sz w:val="24"/>
                <w:szCs w:val="24"/>
              </w:rPr>
            </w:pPr>
            <w:r>
              <w:rPr>
                <w:rFonts w:ascii="Work Sans" w:hAnsi="Work Sans"/>
                <w:sz w:val="24"/>
                <w:szCs w:val="24"/>
              </w:rPr>
              <w:t>Décrivez pourquoi votre solution est meilleure que les autres. Quelle est sa plus-value</w:t>
            </w:r>
            <w:r w:rsidR="00D26BA4">
              <w:rPr>
                <w:rFonts w:ascii="Work Sans" w:hAnsi="Work Sans"/>
                <w:sz w:val="24"/>
                <w:szCs w:val="24"/>
              </w:rPr>
              <w:t> ?</w:t>
            </w:r>
          </w:p>
          <w:p w14:paraId="7384C658" w14:textId="7D2A6E59" w:rsidR="00D26BA4" w:rsidRPr="00052BA0" w:rsidRDefault="00D26BA4" w:rsidP="00FF3A46">
            <w:pPr>
              <w:spacing w:after="0" w:line="240" w:lineRule="exact"/>
              <w:jc w:val="center"/>
              <w:rPr>
                <w:rFonts w:ascii="Work Sans" w:hAnsi="Work Sans"/>
                <w:sz w:val="24"/>
                <w:szCs w:val="24"/>
              </w:rPr>
            </w:pPr>
            <w:r w:rsidRPr="00DE62DD">
              <w:rPr>
                <w:rFonts w:ascii="Work Sans" w:hAnsi="Work Sans"/>
                <w:i/>
                <w:iCs/>
                <w:sz w:val="24"/>
                <w:szCs w:val="24"/>
              </w:rPr>
              <w:t>Innovative or disruptif characteristic</w:t>
            </w:r>
          </w:p>
        </w:tc>
      </w:tr>
      <w:tr w:rsidR="00A616D3" w:rsidRPr="00FD0474" w14:paraId="03D651E0" w14:textId="77777777" w:rsidTr="00A616D3">
        <w:trPr>
          <w:trHeight w:val="561"/>
        </w:trPr>
        <w:tc>
          <w:tcPr>
            <w:tcW w:w="5000" w:type="pct"/>
            <w:shd w:val="clear" w:color="auto" w:fill="auto"/>
            <w:vAlign w:val="center"/>
          </w:tcPr>
          <w:p w14:paraId="497AB749"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7128C842" w14:textId="77777777" w:rsidTr="00324A7A">
        <w:trPr>
          <w:trHeight w:val="561"/>
        </w:trPr>
        <w:tc>
          <w:tcPr>
            <w:tcW w:w="5000" w:type="pct"/>
            <w:shd w:val="clear" w:color="auto" w:fill="AFA577"/>
            <w:vAlign w:val="center"/>
          </w:tcPr>
          <w:p w14:paraId="500FB67F" w14:textId="34088B18"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 xml:space="preserve">État de la propriété </w:t>
            </w:r>
            <w:r>
              <w:rPr>
                <w:rFonts w:ascii="Work Sans" w:hAnsi="Work Sans"/>
                <w:sz w:val="24"/>
                <w:szCs w:val="24"/>
              </w:rPr>
              <w:t>i</w:t>
            </w:r>
            <w:r w:rsidRPr="00052BA0">
              <w:rPr>
                <w:rFonts w:ascii="Work Sans" w:hAnsi="Work Sans"/>
                <w:sz w:val="24"/>
                <w:szCs w:val="24"/>
              </w:rPr>
              <w:t>ntellectuelle</w:t>
            </w:r>
          </w:p>
          <w:p w14:paraId="356D7D33" w14:textId="77777777"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w:t>
            </w:r>
            <w:r w:rsidRPr="00686D3F">
              <w:rPr>
                <w:rFonts w:ascii="Work Sans" w:hAnsi="Work Sans"/>
                <w:i/>
                <w:iCs/>
                <w:sz w:val="24"/>
                <w:szCs w:val="24"/>
              </w:rPr>
              <w:t>1</w:t>
            </w:r>
            <w:r w:rsidRPr="00686D3F">
              <w:rPr>
                <w:rFonts w:ascii="Work Sans" w:hAnsi="Work Sans"/>
                <w:i/>
                <w:iCs/>
                <w:sz w:val="24"/>
                <w:szCs w:val="24"/>
                <w:vertAlign w:val="superscript"/>
              </w:rPr>
              <w:t>ers</w:t>
            </w:r>
            <w:r w:rsidRPr="00686D3F">
              <w:rPr>
                <w:rFonts w:ascii="Work Sans" w:hAnsi="Work Sans"/>
                <w:i/>
                <w:iCs/>
                <w:sz w:val="24"/>
                <w:szCs w:val="24"/>
              </w:rPr>
              <w:t xml:space="preserve"> éléments disponibles. Cette partie sera travaillée avec Erganeo si le projet est </w:t>
            </w:r>
            <w:r w:rsidRPr="00052BA0">
              <w:rPr>
                <w:rFonts w:ascii="Work Sans" w:hAnsi="Work Sans"/>
                <w:i/>
                <w:iCs/>
                <w:sz w:val="24"/>
                <w:szCs w:val="24"/>
              </w:rPr>
              <w:t>sélectionné</w:t>
            </w:r>
            <w:r w:rsidRPr="00052BA0">
              <w:rPr>
                <w:rFonts w:ascii="Work Sans" w:hAnsi="Work Sans"/>
                <w:sz w:val="24"/>
                <w:szCs w:val="24"/>
              </w:rPr>
              <w:t>.)</w:t>
            </w:r>
          </w:p>
          <w:p w14:paraId="05D901DA" w14:textId="2F244790" w:rsidR="00D26BA4" w:rsidRPr="00D26BA4" w:rsidRDefault="00D26BA4" w:rsidP="00FF3A46">
            <w:pPr>
              <w:pStyle w:val="Paragraphedeliste"/>
              <w:spacing w:after="0" w:line="240" w:lineRule="auto"/>
              <w:jc w:val="center"/>
              <w:rPr>
                <w:rFonts w:ascii="Work Sans" w:hAnsi="Work Sans"/>
                <w:i/>
                <w:iCs/>
                <w:sz w:val="24"/>
                <w:szCs w:val="24"/>
              </w:rPr>
            </w:pPr>
            <w:r w:rsidRPr="00D26BA4">
              <w:rPr>
                <w:rFonts w:ascii="Work Sans" w:hAnsi="Work Sans"/>
                <w:i/>
                <w:iCs/>
                <w:sz w:val="24"/>
                <w:szCs w:val="24"/>
              </w:rPr>
              <w:t>Intellectual property</w:t>
            </w:r>
          </w:p>
        </w:tc>
      </w:tr>
      <w:tr w:rsidR="00A616D3" w:rsidRPr="00FD0474" w14:paraId="00E760B5" w14:textId="77777777" w:rsidTr="00A616D3">
        <w:trPr>
          <w:trHeight w:val="561"/>
        </w:trPr>
        <w:tc>
          <w:tcPr>
            <w:tcW w:w="5000" w:type="pct"/>
            <w:shd w:val="clear" w:color="auto" w:fill="auto"/>
            <w:vAlign w:val="center"/>
          </w:tcPr>
          <w:p w14:paraId="4497716E" w14:textId="77777777" w:rsidR="004471AA" w:rsidRPr="00FD0474" w:rsidRDefault="004471AA" w:rsidP="004471AA">
            <w:pPr>
              <w:spacing w:after="0" w:line="240" w:lineRule="exact"/>
              <w:jc w:val="both"/>
              <w:rPr>
                <w:rFonts w:ascii="Work Sans" w:eastAsia="MS ??" w:hAnsi="Work Sans" w:cs="Arial"/>
                <w:szCs w:val="20"/>
              </w:rPr>
            </w:pPr>
          </w:p>
        </w:tc>
      </w:tr>
    </w:tbl>
    <w:p w14:paraId="68554A9F" w14:textId="77777777" w:rsidR="00BD01AB" w:rsidRDefault="00BD01AB" w:rsidP="00E913C1">
      <w:pPr>
        <w:ind w:left="360"/>
        <w:jc w:val="both"/>
        <w:rPr>
          <w:rFonts w:ascii="Work Sans" w:hAnsi="Work Sans"/>
        </w:rPr>
      </w:pPr>
    </w:p>
    <w:p w14:paraId="2C76031B" w14:textId="77777777" w:rsidR="00BD01AB" w:rsidRDefault="00BD01AB" w:rsidP="00E913C1">
      <w:pPr>
        <w:jc w:val="both"/>
        <w:rPr>
          <w:rFonts w:ascii="Work Sans" w:hAnsi="Work Sans"/>
          <w:sz w:val="24"/>
        </w:rPr>
      </w:pPr>
    </w:p>
    <w:p w14:paraId="4661DBFB" w14:textId="5D2A3CF0" w:rsidR="00BD01AB" w:rsidRPr="00533DF8" w:rsidRDefault="00BD01AB" w:rsidP="00E913C1">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t>IV. PLAN DE DÉVELOPPEMENT</w:t>
      </w:r>
      <w:r w:rsidR="00237AF4">
        <w:rPr>
          <w:rFonts w:ascii="Cormorant Garamond" w:eastAsia="Trebuchet MS" w:hAnsi="Cormorant Garamond" w:cs="Trebuchet MS"/>
          <w:b/>
          <w:bCs/>
          <w:color w:val="9E9461"/>
          <w:sz w:val="32"/>
          <w:szCs w:val="32"/>
          <w:u w:val="single"/>
          <w:lang w:eastAsia="fr-FR" w:bidi="fr-FR"/>
        </w:rPr>
        <w:t xml:space="preserve"> et</w:t>
      </w:r>
      <w:r w:rsidR="00E2202C">
        <w:rPr>
          <w:rFonts w:ascii="Cormorant Garamond" w:eastAsia="Trebuchet MS" w:hAnsi="Cormorant Garamond" w:cs="Trebuchet MS"/>
          <w:b/>
          <w:bCs/>
          <w:color w:val="9E9461"/>
          <w:sz w:val="32"/>
          <w:szCs w:val="32"/>
          <w:u w:val="single"/>
          <w:lang w:eastAsia="fr-FR" w:bidi="fr-FR"/>
        </w:rPr>
        <w:t xml:space="preserve"> de</w:t>
      </w:r>
      <w:r w:rsidR="00237AF4">
        <w:rPr>
          <w:rFonts w:ascii="Cormorant Garamond" w:eastAsia="Trebuchet MS" w:hAnsi="Cormorant Garamond" w:cs="Trebuchet MS"/>
          <w:b/>
          <w:bCs/>
          <w:color w:val="9E9461"/>
          <w:sz w:val="32"/>
          <w:szCs w:val="32"/>
          <w:u w:val="single"/>
          <w:lang w:eastAsia="fr-FR" w:bidi="fr-FR"/>
        </w:rPr>
        <w:t xml:space="preserve"> financement</w:t>
      </w:r>
      <w:r w:rsidRPr="00533DF8">
        <w:rPr>
          <w:rFonts w:ascii="Cormorant Garamond" w:eastAsia="Trebuchet MS" w:hAnsi="Cormorant Garamond" w:cs="Trebuchet MS"/>
          <w:b/>
          <w:bCs/>
          <w:color w:val="9E9461"/>
          <w:sz w:val="32"/>
          <w:szCs w:val="32"/>
          <w:u w:val="single"/>
          <w:lang w:eastAsia="fr-FR" w:bidi="fr-FR"/>
        </w:rPr>
        <w:t xml:space="preserve"> (1 page</w:t>
      </w:r>
      <w:r>
        <w:rPr>
          <w:rFonts w:ascii="Cormorant Garamond" w:eastAsia="Trebuchet MS" w:hAnsi="Cormorant Garamond" w:cs="Trebuchet MS"/>
          <w:b/>
          <w:bCs/>
          <w:color w:val="9E9461"/>
          <w:sz w:val="32"/>
          <w:szCs w:val="32"/>
          <w:u w:val="single"/>
          <w:lang w:eastAsia="fr-FR" w:bidi="fr-FR"/>
        </w:rPr>
        <w:t xml:space="preserve"> maximum</w:t>
      </w:r>
      <w:r w:rsidRPr="00533DF8">
        <w:rPr>
          <w:rFonts w:ascii="Cormorant Garamond" w:eastAsia="Trebuchet MS" w:hAnsi="Cormorant Garamond" w:cs="Trebuchet MS"/>
          <w:b/>
          <w:bCs/>
          <w:color w:val="9E9461"/>
          <w:sz w:val="32"/>
          <w:szCs w:val="32"/>
          <w:u w:val="single"/>
          <w:lang w:eastAsia="fr-FR" w:bidi="fr-FR"/>
        </w:rPr>
        <w:t>)</w:t>
      </w:r>
    </w:p>
    <w:tbl>
      <w:tblPr>
        <w:tblpPr w:leftFromText="141" w:rightFromText="141" w:vertAnchor="text" w:horzAnchor="margin" w:tblpXSpec="center" w:tblpY="253"/>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873"/>
      </w:tblGrid>
      <w:tr w:rsidR="004471AA" w:rsidRPr="00D54250" w14:paraId="57553A38" w14:textId="77777777" w:rsidTr="00324A7A">
        <w:trPr>
          <w:trHeight w:val="561"/>
        </w:trPr>
        <w:tc>
          <w:tcPr>
            <w:tcW w:w="5000" w:type="pct"/>
            <w:shd w:val="clear" w:color="auto" w:fill="AFA577"/>
            <w:vAlign w:val="center"/>
          </w:tcPr>
          <w:p w14:paraId="652EFA9C" w14:textId="77777777" w:rsidR="004471AA" w:rsidRPr="00F05177" w:rsidRDefault="004471AA" w:rsidP="00FF3A46">
            <w:pPr>
              <w:pStyle w:val="Paragraphedeliste"/>
              <w:spacing w:after="0" w:line="240" w:lineRule="auto"/>
              <w:jc w:val="center"/>
              <w:rPr>
                <w:rFonts w:ascii="Work Sans" w:hAnsi="Work Sans"/>
                <w:sz w:val="24"/>
                <w:szCs w:val="24"/>
              </w:rPr>
            </w:pPr>
            <w:r w:rsidRPr="00F05177">
              <w:rPr>
                <w:rFonts w:ascii="Work Sans" w:hAnsi="Work Sans"/>
                <w:sz w:val="24"/>
                <w:szCs w:val="24"/>
              </w:rPr>
              <w:t>Stade d’avancement actuel du produit ou service</w:t>
            </w:r>
          </w:p>
          <w:p w14:paraId="2F0440DC" w14:textId="77777777" w:rsidR="001B4C36" w:rsidRDefault="001B4C36" w:rsidP="00FF3A46">
            <w:pPr>
              <w:pStyle w:val="Paragraphedeliste"/>
              <w:spacing w:after="0" w:line="240" w:lineRule="auto"/>
              <w:jc w:val="center"/>
              <w:rPr>
                <w:rFonts w:ascii="Work Sans" w:eastAsia="MS ??" w:hAnsi="Work Sans" w:cs="Arial"/>
                <w:sz w:val="24"/>
                <w:szCs w:val="24"/>
              </w:rPr>
            </w:pPr>
            <w:r w:rsidRPr="00342B7B">
              <w:rPr>
                <w:rFonts w:ascii="Work Sans" w:eastAsia="MS ??" w:hAnsi="Work Sans" w:cs="Arial"/>
                <w:sz w:val="24"/>
                <w:szCs w:val="24"/>
              </w:rPr>
              <w:t>Décrivez l’état de maturité</w:t>
            </w:r>
            <w:r w:rsidR="00F05177">
              <w:rPr>
                <w:rFonts w:ascii="Work Sans" w:eastAsia="MS ??" w:hAnsi="Work Sans" w:cs="Arial"/>
                <w:sz w:val="24"/>
                <w:szCs w:val="24"/>
              </w:rPr>
              <w:t xml:space="preserve">. </w:t>
            </w:r>
            <w:r w:rsidR="00237AF4">
              <w:rPr>
                <w:rFonts w:ascii="Work Sans" w:eastAsia="MS ??" w:hAnsi="Work Sans" w:cs="Arial"/>
                <w:sz w:val="24"/>
                <w:szCs w:val="24"/>
              </w:rPr>
              <w:t>S</w:t>
            </w:r>
            <w:r w:rsidR="008603F0">
              <w:rPr>
                <w:rFonts w:ascii="Work Sans" w:eastAsia="MS ??" w:hAnsi="Work Sans" w:cs="Arial"/>
                <w:sz w:val="24"/>
                <w:szCs w:val="24"/>
              </w:rPr>
              <w:t>i</w:t>
            </w:r>
            <w:r w:rsidR="00237AF4">
              <w:rPr>
                <w:rFonts w:ascii="Work Sans" w:eastAsia="MS ??" w:hAnsi="Work Sans" w:cs="Arial"/>
                <w:sz w:val="24"/>
                <w:szCs w:val="24"/>
              </w:rPr>
              <w:t xml:space="preserve"> vous utilisez des logiciels donner les licences</w:t>
            </w:r>
          </w:p>
          <w:p w14:paraId="3E729A97" w14:textId="77777777" w:rsidR="00B15308" w:rsidRPr="00B15308" w:rsidRDefault="00B15308" w:rsidP="00B15308">
            <w:pPr>
              <w:pStyle w:val="Paragraphedeliste"/>
              <w:spacing w:after="0" w:line="240" w:lineRule="auto"/>
              <w:jc w:val="center"/>
              <w:rPr>
                <w:rFonts w:ascii="Work Sans" w:eastAsia="MS ??" w:hAnsi="Work Sans" w:cs="Arial"/>
                <w:i/>
                <w:iCs/>
                <w:sz w:val="24"/>
                <w:szCs w:val="24"/>
                <w:lang w:val="en-GB"/>
              </w:rPr>
            </w:pPr>
            <w:r w:rsidRPr="00B15308">
              <w:rPr>
                <w:rFonts w:ascii="Work Sans" w:eastAsia="MS ??" w:hAnsi="Work Sans" w:cs="Arial"/>
                <w:i/>
                <w:iCs/>
                <w:sz w:val="24"/>
                <w:szCs w:val="24"/>
                <w:lang w:val="en-GB"/>
              </w:rPr>
              <w:t>Current stage of product or service advancement</w:t>
            </w:r>
          </w:p>
          <w:p w14:paraId="22028FD9" w14:textId="4DA17682" w:rsidR="00B15308" w:rsidRPr="00B15308" w:rsidRDefault="00B15308" w:rsidP="00B15308">
            <w:pPr>
              <w:pStyle w:val="Paragraphedeliste"/>
              <w:spacing w:after="0" w:line="240" w:lineRule="auto"/>
              <w:jc w:val="center"/>
              <w:rPr>
                <w:rFonts w:ascii="Work Sans" w:eastAsia="MS ??" w:hAnsi="Work Sans" w:cs="Arial"/>
                <w:szCs w:val="20"/>
                <w:lang w:val="en-GB"/>
              </w:rPr>
            </w:pPr>
            <w:r w:rsidRPr="00B15308">
              <w:rPr>
                <w:rFonts w:ascii="Work Sans" w:eastAsia="MS ??" w:hAnsi="Work Sans" w:cs="Arial"/>
                <w:i/>
                <w:iCs/>
                <w:sz w:val="24"/>
                <w:szCs w:val="24"/>
                <w:lang w:val="en-GB"/>
              </w:rPr>
              <w:t>Describe the state of maturity. If you use software give licenses</w:t>
            </w:r>
          </w:p>
        </w:tc>
      </w:tr>
      <w:tr w:rsidR="004471AA" w:rsidRPr="00D54250" w14:paraId="5C5A3124" w14:textId="77777777" w:rsidTr="00043AA8">
        <w:trPr>
          <w:trHeight w:val="561"/>
        </w:trPr>
        <w:tc>
          <w:tcPr>
            <w:tcW w:w="5000" w:type="pct"/>
            <w:shd w:val="clear" w:color="auto" w:fill="auto"/>
            <w:vAlign w:val="center"/>
          </w:tcPr>
          <w:p w14:paraId="7BA74DA2" w14:textId="77777777" w:rsidR="004471AA" w:rsidRPr="00B15308" w:rsidRDefault="004471AA" w:rsidP="004471AA">
            <w:pPr>
              <w:spacing w:after="0" w:line="240" w:lineRule="exact"/>
              <w:jc w:val="both"/>
              <w:rPr>
                <w:rFonts w:ascii="Work Sans" w:eastAsia="MS ??" w:hAnsi="Work Sans" w:cs="Arial"/>
                <w:szCs w:val="20"/>
                <w:lang w:val="en-GB"/>
              </w:rPr>
            </w:pPr>
          </w:p>
        </w:tc>
      </w:tr>
      <w:tr w:rsidR="004471AA" w:rsidRPr="00FD0474" w14:paraId="09331387" w14:textId="77777777" w:rsidTr="00324A7A">
        <w:trPr>
          <w:trHeight w:val="561"/>
        </w:trPr>
        <w:tc>
          <w:tcPr>
            <w:tcW w:w="5000" w:type="pct"/>
            <w:shd w:val="clear" w:color="auto" w:fill="AFA577"/>
            <w:vAlign w:val="center"/>
          </w:tcPr>
          <w:p w14:paraId="0B1C247F" w14:textId="4E0C3A80"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Étapes de développement à réaliser dans les 3 à 5 ans</w:t>
            </w:r>
          </w:p>
          <w:p w14:paraId="462D18FE" w14:textId="5BB8004E" w:rsidR="00B15308" w:rsidRPr="00B15308" w:rsidRDefault="00B15308" w:rsidP="00FF3A46">
            <w:pPr>
              <w:pStyle w:val="Paragraphedeliste"/>
              <w:spacing w:after="0" w:line="240" w:lineRule="auto"/>
              <w:jc w:val="center"/>
              <w:rPr>
                <w:rFonts w:ascii="Work Sans" w:hAnsi="Work Sans"/>
                <w:i/>
                <w:iCs/>
                <w:sz w:val="24"/>
                <w:szCs w:val="24"/>
                <w:lang w:val="en-GB"/>
              </w:rPr>
            </w:pPr>
            <w:r w:rsidRPr="00B15308">
              <w:rPr>
                <w:rFonts w:ascii="Work Sans" w:hAnsi="Work Sans"/>
                <w:i/>
                <w:iCs/>
                <w:sz w:val="24"/>
                <w:szCs w:val="24"/>
                <w:lang w:val="en-GB"/>
              </w:rPr>
              <w:t xml:space="preserve">Development steps to be </w:t>
            </w:r>
            <w:r>
              <w:rPr>
                <w:rFonts w:ascii="Work Sans" w:hAnsi="Work Sans"/>
                <w:i/>
                <w:iCs/>
                <w:sz w:val="24"/>
                <w:szCs w:val="24"/>
                <w:lang w:val="en-GB"/>
              </w:rPr>
              <w:t>completed within 3 to 5 years</w:t>
            </w:r>
          </w:p>
          <w:p w14:paraId="7752BF94" w14:textId="29B559B5" w:rsidR="004471AA" w:rsidRDefault="004471AA" w:rsidP="00FF3A46">
            <w:pPr>
              <w:pStyle w:val="Paragraphedeliste"/>
              <w:spacing w:after="0" w:line="240" w:lineRule="auto"/>
              <w:jc w:val="center"/>
              <w:rPr>
                <w:rFonts w:ascii="Work Sans" w:hAnsi="Work Sans"/>
                <w:i/>
                <w:iCs/>
                <w:sz w:val="24"/>
                <w:szCs w:val="24"/>
              </w:rPr>
            </w:pPr>
            <w:r w:rsidRPr="00052BA0">
              <w:rPr>
                <w:rFonts w:ascii="Work Sans" w:hAnsi="Work Sans"/>
                <w:i/>
                <w:iCs/>
                <w:sz w:val="24"/>
                <w:szCs w:val="24"/>
              </w:rPr>
              <w:t>(</w:t>
            </w:r>
            <w:r w:rsidR="00FF3A46">
              <w:rPr>
                <w:rFonts w:ascii="Work Sans" w:hAnsi="Work Sans"/>
                <w:i/>
                <w:iCs/>
                <w:sz w:val="24"/>
                <w:szCs w:val="24"/>
              </w:rPr>
              <w:t>P</w:t>
            </w:r>
            <w:r w:rsidRPr="00686D3F">
              <w:rPr>
                <w:rFonts w:ascii="Work Sans" w:hAnsi="Work Sans"/>
                <w:i/>
                <w:iCs/>
                <w:sz w:val="24"/>
                <w:szCs w:val="24"/>
              </w:rPr>
              <w:t>réciser les jalons</w:t>
            </w:r>
            <w:r w:rsidR="00425F0D">
              <w:rPr>
                <w:rFonts w:ascii="Work Sans" w:hAnsi="Work Sans"/>
                <w:i/>
                <w:iCs/>
                <w:sz w:val="24"/>
                <w:szCs w:val="24"/>
              </w:rPr>
              <w:t>,</w:t>
            </w:r>
            <w:r w:rsidR="00300F76">
              <w:rPr>
                <w:rFonts w:ascii="Work Sans" w:hAnsi="Work Sans"/>
                <w:i/>
                <w:iCs/>
                <w:sz w:val="24"/>
                <w:szCs w:val="24"/>
              </w:rPr>
              <w:t xml:space="preserve"> durées, coûts, objectifs </w:t>
            </w:r>
            <w:r w:rsidRPr="00686D3F">
              <w:rPr>
                <w:rFonts w:ascii="Work Sans" w:hAnsi="Work Sans"/>
                <w:i/>
                <w:iCs/>
                <w:sz w:val="24"/>
                <w:szCs w:val="24"/>
              </w:rPr>
              <w:t>et risques associés, les étapes réglementaires associés, une estimation des besoins financiers associés</w:t>
            </w:r>
            <w:r w:rsidRPr="00052BA0">
              <w:rPr>
                <w:rFonts w:ascii="Work Sans" w:hAnsi="Work Sans"/>
                <w:i/>
                <w:iCs/>
                <w:sz w:val="24"/>
                <w:szCs w:val="24"/>
              </w:rPr>
              <w:t xml:space="preserve"> )</w:t>
            </w:r>
          </w:p>
          <w:p w14:paraId="51B0DDA0" w14:textId="3CF0A766" w:rsidR="00B15308" w:rsidRPr="00052BA0" w:rsidRDefault="00B15308" w:rsidP="00FF3A46">
            <w:pPr>
              <w:pStyle w:val="Paragraphedeliste"/>
              <w:spacing w:after="0" w:line="240" w:lineRule="auto"/>
              <w:jc w:val="center"/>
              <w:rPr>
                <w:rFonts w:ascii="Work Sans" w:hAnsi="Work Sans"/>
                <w:i/>
                <w:iCs/>
                <w:sz w:val="24"/>
                <w:szCs w:val="24"/>
              </w:rPr>
            </w:pPr>
          </w:p>
        </w:tc>
      </w:tr>
      <w:tr w:rsidR="004471AA" w:rsidRPr="00FD0474" w14:paraId="73F98795" w14:textId="77777777" w:rsidTr="00043AA8">
        <w:trPr>
          <w:trHeight w:val="561"/>
        </w:trPr>
        <w:tc>
          <w:tcPr>
            <w:tcW w:w="5000" w:type="pct"/>
            <w:shd w:val="clear" w:color="auto" w:fill="auto"/>
            <w:vAlign w:val="center"/>
          </w:tcPr>
          <w:p w14:paraId="0780D1B3" w14:textId="77777777" w:rsidR="004471AA" w:rsidRPr="00FD0474" w:rsidRDefault="004471AA" w:rsidP="004471AA">
            <w:pPr>
              <w:spacing w:after="0" w:line="240" w:lineRule="exact"/>
              <w:jc w:val="both"/>
              <w:rPr>
                <w:rFonts w:ascii="Work Sans" w:eastAsia="MS ??" w:hAnsi="Work Sans" w:cs="Arial"/>
                <w:szCs w:val="20"/>
              </w:rPr>
            </w:pPr>
          </w:p>
        </w:tc>
      </w:tr>
      <w:tr w:rsidR="008603F0" w:rsidRPr="00D54250" w14:paraId="7FA0FC0B" w14:textId="77777777" w:rsidTr="00324A7A">
        <w:trPr>
          <w:trHeight w:val="561"/>
        </w:trPr>
        <w:tc>
          <w:tcPr>
            <w:tcW w:w="5000" w:type="pct"/>
            <w:shd w:val="clear" w:color="auto" w:fill="AFA577"/>
            <w:vAlign w:val="center"/>
          </w:tcPr>
          <w:p w14:paraId="0345B145" w14:textId="77777777" w:rsidR="008603F0" w:rsidRPr="00342B7B" w:rsidRDefault="008603F0" w:rsidP="008603F0">
            <w:pPr>
              <w:spacing w:after="0" w:line="240" w:lineRule="exact"/>
              <w:jc w:val="center"/>
              <w:rPr>
                <w:rFonts w:ascii="Work Sans" w:eastAsia="MS ??" w:hAnsi="Work Sans" w:cs="Arial"/>
                <w:sz w:val="24"/>
                <w:szCs w:val="24"/>
              </w:rPr>
            </w:pPr>
            <w:r w:rsidRPr="00342B7B">
              <w:rPr>
                <w:rFonts w:ascii="Work Sans" w:eastAsia="MS ??" w:hAnsi="Work Sans" w:cs="Arial"/>
                <w:sz w:val="24"/>
                <w:szCs w:val="24"/>
              </w:rPr>
              <w:lastRenderedPageBreak/>
              <w:t>Avez-vous un prototype ?</w:t>
            </w:r>
          </w:p>
          <w:p w14:paraId="1723C98D" w14:textId="77777777" w:rsidR="008603F0" w:rsidRPr="00342B7B" w:rsidRDefault="008603F0" w:rsidP="008603F0">
            <w:pPr>
              <w:spacing w:after="0" w:line="240" w:lineRule="exact"/>
              <w:jc w:val="center"/>
              <w:rPr>
                <w:rFonts w:ascii="Work Sans" w:eastAsia="MS ??" w:hAnsi="Work Sans" w:cs="Arial"/>
                <w:sz w:val="24"/>
                <w:szCs w:val="24"/>
              </w:rPr>
            </w:pPr>
            <w:r w:rsidRPr="00342B7B">
              <w:rPr>
                <w:rFonts w:ascii="Work Sans" w:eastAsia="MS ??" w:hAnsi="Work Sans" w:cs="Arial"/>
                <w:sz w:val="24"/>
                <w:szCs w:val="24"/>
              </w:rPr>
              <w:t xml:space="preserve">Décrivez son état d’avancement technologique, sa maturité. Avez-vous une preuve de concept laboratoire, un démonstrateur montrable. </w:t>
            </w:r>
          </w:p>
          <w:p w14:paraId="782C45A1" w14:textId="77777777" w:rsidR="008603F0" w:rsidRDefault="008603F0" w:rsidP="00342B7B">
            <w:pPr>
              <w:spacing w:after="0" w:line="240" w:lineRule="exact"/>
              <w:jc w:val="center"/>
              <w:rPr>
                <w:rFonts w:ascii="Work Sans" w:eastAsia="MS ??" w:hAnsi="Work Sans" w:cs="Arial"/>
                <w:sz w:val="24"/>
                <w:szCs w:val="24"/>
              </w:rPr>
            </w:pPr>
            <w:r w:rsidRPr="00342B7B">
              <w:rPr>
                <w:rFonts w:ascii="Work Sans" w:eastAsia="MS ??" w:hAnsi="Work Sans" w:cs="Arial"/>
                <w:sz w:val="24"/>
                <w:szCs w:val="24"/>
              </w:rPr>
              <w:t>Si vous n’avez qu’une preuve de concept théorique, indiquez ce qu’il vous manque pour construire un premier produit montrable</w:t>
            </w:r>
          </w:p>
          <w:p w14:paraId="6C8D3116" w14:textId="3D295EBF" w:rsidR="00B15308" w:rsidRPr="00B15308" w:rsidRDefault="00B15308" w:rsidP="00342B7B">
            <w:pPr>
              <w:spacing w:after="0" w:line="240" w:lineRule="exact"/>
              <w:jc w:val="center"/>
              <w:rPr>
                <w:rFonts w:ascii="Work Sans" w:eastAsia="MS ??" w:hAnsi="Work Sans" w:cs="Arial"/>
                <w:i/>
                <w:iCs/>
                <w:sz w:val="24"/>
                <w:szCs w:val="24"/>
                <w:lang w:val="en-GB"/>
              </w:rPr>
            </w:pPr>
            <w:r w:rsidRPr="00B15308">
              <w:rPr>
                <w:rFonts w:ascii="Work Sans" w:eastAsia="MS ??" w:hAnsi="Work Sans" w:cs="Arial"/>
                <w:i/>
                <w:iCs/>
                <w:sz w:val="24"/>
                <w:szCs w:val="24"/>
                <w:lang w:val="en-GB"/>
              </w:rPr>
              <w:t>Do you have any PoC?</w:t>
            </w:r>
          </w:p>
        </w:tc>
      </w:tr>
      <w:tr w:rsidR="008603F0" w:rsidRPr="00D54250" w14:paraId="3040177B" w14:textId="77777777" w:rsidTr="00043AA8">
        <w:trPr>
          <w:trHeight w:val="561"/>
        </w:trPr>
        <w:tc>
          <w:tcPr>
            <w:tcW w:w="5000" w:type="pct"/>
            <w:shd w:val="clear" w:color="auto" w:fill="auto"/>
            <w:vAlign w:val="center"/>
          </w:tcPr>
          <w:p w14:paraId="5DF2374B" w14:textId="77777777" w:rsidR="008603F0" w:rsidRPr="00B15308" w:rsidRDefault="008603F0" w:rsidP="004471AA">
            <w:pPr>
              <w:spacing w:after="0" w:line="240" w:lineRule="exact"/>
              <w:jc w:val="both"/>
              <w:rPr>
                <w:rFonts w:ascii="Work Sans" w:eastAsia="MS ??" w:hAnsi="Work Sans" w:cs="Arial"/>
                <w:sz w:val="24"/>
                <w:szCs w:val="24"/>
                <w:lang w:val="en-GB"/>
              </w:rPr>
            </w:pPr>
          </w:p>
        </w:tc>
      </w:tr>
      <w:tr w:rsidR="00237AF4" w:rsidRPr="00D54250" w14:paraId="41857932" w14:textId="77777777" w:rsidTr="00324A7A">
        <w:trPr>
          <w:trHeight w:val="561"/>
        </w:trPr>
        <w:tc>
          <w:tcPr>
            <w:tcW w:w="5000" w:type="pct"/>
            <w:shd w:val="clear" w:color="auto" w:fill="AFA577"/>
            <w:vAlign w:val="center"/>
          </w:tcPr>
          <w:p w14:paraId="62BA29B5" w14:textId="77777777" w:rsidR="00237AF4" w:rsidRPr="00401ABD" w:rsidRDefault="00237AF4" w:rsidP="00237AF4">
            <w:pPr>
              <w:spacing w:after="0" w:line="240" w:lineRule="exact"/>
              <w:jc w:val="center"/>
              <w:rPr>
                <w:rFonts w:ascii="Work Sans" w:eastAsia="MS ??" w:hAnsi="Work Sans" w:cs="Arial"/>
                <w:sz w:val="24"/>
                <w:szCs w:val="24"/>
              </w:rPr>
            </w:pPr>
            <w:r w:rsidRPr="00401ABD">
              <w:rPr>
                <w:rFonts w:ascii="Work Sans" w:eastAsia="MS ??" w:hAnsi="Work Sans" w:cs="Arial"/>
                <w:sz w:val="24"/>
                <w:szCs w:val="24"/>
              </w:rPr>
              <w:t>Avez-vous eu ou demandé des financements pour ce projet ?</w:t>
            </w:r>
          </w:p>
          <w:p w14:paraId="42E896A6" w14:textId="77777777" w:rsidR="00237AF4" w:rsidRDefault="00237AF4" w:rsidP="00342B7B">
            <w:pPr>
              <w:spacing w:after="0" w:line="240" w:lineRule="exact"/>
              <w:jc w:val="center"/>
              <w:rPr>
                <w:rFonts w:ascii="Work Sans" w:eastAsia="MS ??" w:hAnsi="Work Sans" w:cs="Arial"/>
                <w:sz w:val="24"/>
                <w:szCs w:val="24"/>
              </w:rPr>
            </w:pPr>
            <w:r w:rsidRPr="00401ABD">
              <w:rPr>
                <w:rFonts w:ascii="Work Sans" w:eastAsia="MS ??" w:hAnsi="Work Sans" w:cs="Arial"/>
                <w:sz w:val="24"/>
                <w:szCs w:val="24"/>
              </w:rPr>
              <w:t xml:space="preserve">ANR, </w:t>
            </w:r>
            <w:r w:rsidR="00655A28" w:rsidRPr="00401ABD">
              <w:rPr>
                <w:rFonts w:ascii="Work Sans" w:eastAsia="MS ??" w:hAnsi="Work Sans" w:cs="Arial"/>
                <w:sz w:val="24"/>
                <w:szCs w:val="24"/>
              </w:rPr>
              <w:t>Bourse French Tech</w:t>
            </w:r>
            <w:r w:rsidRPr="00401ABD">
              <w:rPr>
                <w:rFonts w:ascii="Work Sans" w:eastAsia="MS ??" w:hAnsi="Work Sans" w:cs="Arial"/>
                <w:sz w:val="24"/>
                <w:szCs w:val="24"/>
              </w:rPr>
              <w:t>, i-Lab, financements prématuration/maturation d’autres tutelles</w:t>
            </w:r>
            <w:r w:rsidR="00655A28" w:rsidRPr="00401ABD">
              <w:rPr>
                <w:rFonts w:ascii="Work Sans" w:eastAsia="MS ??" w:hAnsi="Work Sans" w:cs="Arial"/>
                <w:sz w:val="24"/>
                <w:szCs w:val="24"/>
              </w:rPr>
              <w:t>, êtes-vous financièrement impliqué dans le projet</w:t>
            </w:r>
          </w:p>
          <w:p w14:paraId="3429C55E" w14:textId="26E146FB" w:rsidR="00B15308" w:rsidRPr="00B15308" w:rsidRDefault="00B15308" w:rsidP="00342B7B">
            <w:pPr>
              <w:spacing w:after="0" w:line="240" w:lineRule="exact"/>
              <w:jc w:val="center"/>
              <w:rPr>
                <w:rFonts w:ascii="Work Sans" w:eastAsia="MS ??" w:hAnsi="Work Sans" w:cs="Arial"/>
                <w:i/>
                <w:iCs/>
                <w:sz w:val="24"/>
                <w:szCs w:val="24"/>
                <w:lang w:val="en-GB"/>
              </w:rPr>
            </w:pPr>
            <w:r w:rsidRPr="00B15308">
              <w:rPr>
                <w:rFonts w:ascii="Work Sans" w:eastAsia="MS ??" w:hAnsi="Work Sans" w:cs="Arial"/>
                <w:i/>
                <w:iCs/>
                <w:sz w:val="24"/>
                <w:szCs w:val="24"/>
                <w:lang w:val="en-GB"/>
              </w:rPr>
              <w:t>Have you had or a</w:t>
            </w:r>
            <w:r>
              <w:rPr>
                <w:rFonts w:ascii="Work Sans" w:eastAsia="MS ??" w:hAnsi="Work Sans" w:cs="Arial"/>
                <w:i/>
                <w:iCs/>
                <w:sz w:val="24"/>
                <w:szCs w:val="24"/>
                <w:lang w:val="en-GB"/>
              </w:rPr>
              <w:t>pplied for funding? Are you financially involved in this project?</w:t>
            </w:r>
          </w:p>
        </w:tc>
      </w:tr>
      <w:tr w:rsidR="00237AF4" w:rsidRPr="00D54250" w14:paraId="30FD0A1C" w14:textId="77777777" w:rsidTr="00043AA8">
        <w:trPr>
          <w:trHeight w:val="561"/>
        </w:trPr>
        <w:tc>
          <w:tcPr>
            <w:tcW w:w="5000" w:type="pct"/>
            <w:shd w:val="clear" w:color="auto" w:fill="auto"/>
            <w:vAlign w:val="center"/>
          </w:tcPr>
          <w:p w14:paraId="599B2C3D" w14:textId="77777777" w:rsidR="00237AF4" w:rsidRPr="00B15308" w:rsidRDefault="00237AF4" w:rsidP="004471AA">
            <w:pPr>
              <w:spacing w:after="0" w:line="240" w:lineRule="exact"/>
              <w:jc w:val="both"/>
              <w:rPr>
                <w:rFonts w:ascii="Work Sans" w:eastAsia="MS ??" w:hAnsi="Work Sans" w:cs="Arial"/>
                <w:szCs w:val="20"/>
                <w:lang w:val="en-GB"/>
              </w:rPr>
            </w:pPr>
          </w:p>
        </w:tc>
      </w:tr>
      <w:tr w:rsidR="00F05177" w:rsidRPr="00FD0474" w14:paraId="49C7E05E" w14:textId="77777777" w:rsidTr="00324A7A">
        <w:trPr>
          <w:trHeight w:val="561"/>
        </w:trPr>
        <w:tc>
          <w:tcPr>
            <w:tcW w:w="5000" w:type="pct"/>
            <w:shd w:val="clear" w:color="auto" w:fill="AFA577"/>
            <w:vAlign w:val="center"/>
          </w:tcPr>
          <w:p w14:paraId="0A2539AB" w14:textId="77777777" w:rsidR="00F05177" w:rsidRPr="00B15308" w:rsidRDefault="00F05177" w:rsidP="00342B7B">
            <w:pPr>
              <w:spacing w:after="0" w:line="240" w:lineRule="exact"/>
              <w:jc w:val="center"/>
              <w:rPr>
                <w:rFonts w:ascii="Work Sans" w:eastAsia="MS ??" w:hAnsi="Work Sans" w:cs="Arial"/>
                <w:sz w:val="24"/>
                <w:szCs w:val="24"/>
              </w:rPr>
            </w:pPr>
            <w:r w:rsidRPr="00B15308">
              <w:rPr>
                <w:rFonts w:ascii="Work Sans" w:eastAsia="MS ??" w:hAnsi="Work Sans" w:cs="Arial"/>
                <w:sz w:val="24"/>
                <w:szCs w:val="24"/>
              </w:rPr>
              <w:t>Avez-vous rencontré des investisseurs ?</w:t>
            </w:r>
          </w:p>
          <w:p w14:paraId="68957C21" w14:textId="1CF93726" w:rsidR="00B15308" w:rsidRPr="00B15308" w:rsidRDefault="00B15308" w:rsidP="00342B7B">
            <w:pPr>
              <w:spacing w:after="0" w:line="240" w:lineRule="exact"/>
              <w:jc w:val="center"/>
              <w:rPr>
                <w:rFonts w:ascii="Work Sans" w:eastAsia="MS ??" w:hAnsi="Work Sans" w:cs="Arial"/>
                <w:i/>
                <w:iCs/>
                <w:szCs w:val="20"/>
              </w:rPr>
            </w:pPr>
            <w:r w:rsidRPr="00B15308">
              <w:rPr>
                <w:rFonts w:ascii="Work Sans" w:eastAsia="MS ??" w:hAnsi="Work Sans" w:cs="Arial"/>
                <w:i/>
                <w:iCs/>
                <w:sz w:val="24"/>
                <w:szCs w:val="24"/>
              </w:rPr>
              <w:t>Did you meet investors?</w:t>
            </w:r>
          </w:p>
        </w:tc>
      </w:tr>
      <w:tr w:rsidR="00F05177" w:rsidRPr="00FD0474" w14:paraId="0DB3F9D7" w14:textId="77777777" w:rsidTr="00043AA8">
        <w:trPr>
          <w:trHeight w:val="561"/>
        </w:trPr>
        <w:tc>
          <w:tcPr>
            <w:tcW w:w="5000" w:type="pct"/>
            <w:shd w:val="clear" w:color="auto" w:fill="auto"/>
            <w:vAlign w:val="center"/>
          </w:tcPr>
          <w:p w14:paraId="4C810BF1" w14:textId="5DEA4F07" w:rsidR="00F05177" w:rsidRPr="00342B7B" w:rsidRDefault="00F05177" w:rsidP="00342B7B">
            <w:pPr>
              <w:spacing w:after="0" w:line="240" w:lineRule="exact"/>
              <w:jc w:val="center"/>
              <w:rPr>
                <w:rFonts w:ascii="Work Sans" w:eastAsia="MS ??" w:hAnsi="Work Sans" w:cs="Arial"/>
                <w:sz w:val="24"/>
                <w:szCs w:val="24"/>
              </w:rPr>
            </w:pPr>
          </w:p>
        </w:tc>
      </w:tr>
      <w:tr w:rsidR="00237AF4" w:rsidRPr="00D54250" w14:paraId="219831ED" w14:textId="77777777" w:rsidTr="00324A7A">
        <w:trPr>
          <w:trHeight w:val="561"/>
        </w:trPr>
        <w:tc>
          <w:tcPr>
            <w:tcW w:w="5000" w:type="pct"/>
            <w:shd w:val="clear" w:color="auto" w:fill="AFA577"/>
            <w:vAlign w:val="center"/>
          </w:tcPr>
          <w:p w14:paraId="73D76722" w14:textId="77777777" w:rsidR="00237AF4" w:rsidRPr="00755F66" w:rsidRDefault="00237AF4" w:rsidP="00F05177">
            <w:pPr>
              <w:spacing w:after="0" w:line="240" w:lineRule="exact"/>
              <w:jc w:val="center"/>
              <w:rPr>
                <w:rFonts w:ascii="Work Sans" w:eastAsia="MS ??" w:hAnsi="Work Sans" w:cs="Arial"/>
                <w:sz w:val="24"/>
                <w:szCs w:val="24"/>
                <w:lang w:val="en-GB"/>
              </w:rPr>
            </w:pPr>
            <w:r w:rsidRPr="00755F66">
              <w:rPr>
                <w:rFonts w:ascii="Work Sans" w:eastAsia="MS ??" w:hAnsi="Work Sans" w:cs="Arial"/>
                <w:sz w:val="24"/>
                <w:szCs w:val="24"/>
                <w:lang w:val="en-GB"/>
              </w:rPr>
              <w:t xml:space="preserve">Souhaitez-vous être incubé ? </w:t>
            </w:r>
          </w:p>
          <w:p w14:paraId="25DCC5AD" w14:textId="613AC878" w:rsidR="00B15308" w:rsidRPr="00B15308" w:rsidRDefault="00B15308" w:rsidP="00F05177">
            <w:pPr>
              <w:spacing w:after="0" w:line="240" w:lineRule="exact"/>
              <w:jc w:val="center"/>
              <w:rPr>
                <w:rFonts w:ascii="Work Sans" w:eastAsia="MS ??" w:hAnsi="Work Sans" w:cs="Arial"/>
                <w:i/>
                <w:iCs/>
                <w:sz w:val="24"/>
                <w:szCs w:val="24"/>
                <w:lang w:val="en-GB"/>
              </w:rPr>
            </w:pPr>
            <w:r w:rsidRPr="00B15308">
              <w:rPr>
                <w:rFonts w:ascii="Work Sans" w:eastAsia="MS ??" w:hAnsi="Work Sans" w:cs="Arial"/>
                <w:i/>
                <w:iCs/>
                <w:sz w:val="24"/>
                <w:szCs w:val="24"/>
                <w:lang w:val="en-GB"/>
              </w:rPr>
              <w:t>Do you wish to be incubated?</w:t>
            </w:r>
          </w:p>
        </w:tc>
      </w:tr>
      <w:tr w:rsidR="00237AF4" w:rsidRPr="00D54250" w14:paraId="70DDDD2A" w14:textId="77777777" w:rsidTr="00043AA8">
        <w:trPr>
          <w:trHeight w:val="561"/>
        </w:trPr>
        <w:tc>
          <w:tcPr>
            <w:tcW w:w="5000" w:type="pct"/>
            <w:shd w:val="clear" w:color="auto" w:fill="auto"/>
            <w:vAlign w:val="center"/>
          </w:tcPr>
          <w:p w14:paraId="66C00DCA" w14:textId="77777777" w:rsidR="00237AF4" w:rsidRPr="00B15308" w:rsidRDefault="00237AF4" w:rsidP="00F05177">
            <w:pPr>
              <w:spacing w:after="0" w:line="240" w:lineRule="exact"/>
              <w:jc w:val="center"/>
              <w:rPr>
                <w:rFonts w:ascii="Work Sans" w:eastAsia="MS ??" w:hAnsi="Work Sans" w:cs="Arial"/>
                <w:sz w:val="24"/>
                <w:szCs w:val="24"/>
                <w:lang w:val="en-GB"/>
              </w:rPr>
            </w:pPr>
          </w:p>
        </w:tc>
      </w:tr>
    </w:tbl>
    <w:p w14:paraId="3340F65D" w14:textId="77777777" w:rsidR="00BD01AB" w:rsidRPr="00B15308" w:rsidRDefault="00BD01AB" w:rsidP="00E913C1">
      <w:pPr>
        <w:ind w:left="360"/>
        <w:jc w:val="both"/>
        <w:rPr>
          <w:rFonts w:ascii="Work Sans" w:hAnsi="Work Sans"/>
          <w:lang w:val="en-GB"/>
        </w:rPr>
      </w:pPr>
    </w:p>
    <w:p w14:paraId="08B61277" w14:textId="32EC5502" w:rsidR="004471AA" w:rsidRPr="00B15308" w:rsidRDefault="004471AA">
      <w:pPr>
        <w:rPr>
          <w:rFonts w:ascii="Cormorant Garamond" w:eastAsia="Trebuchet MS" w:hAnsi="Cormorant Garamond" w:cs="Trebuchet MS"/>
          <w:b/>
          <w:bCs/>
          <w:color w:val="9E9461"/>
          <w:sz w:val="28"/>
          <w:szCs w:val="28"/>
          <w:lang w:val="en-GB" w:eastAsia="fr-FR" w:bidi="fr-FR"/>
        </w:rPr>
      </w:pPr>
      <w:r w:rsidRPr="00B15308">
        <w:rPr>
          <w:rFonts w:ascii="Cormorant Garamond" w:eastAsia="Trebuchet MS" w:hAnsi="Cormorant Garamond" w:cs="Trebuchet MS"/>
          <w:b/>
          <w:bCs/>
          <w:color w:val="9E9461"/>
          <w:sz w:val="28"/>
          <w:szCs w:val="28"/>
          <w:lang w:val="en-GB" w:eastAsia="fr-FR" w:bidi="fr-FR"/>
        </w:rPr>
        <w:br w:type="page"/>
      </w:r>
    </w:p>
    <w:p w14:paraId="0AE5D78F" w14:textId="5A0A7A65" w:rsidR="00BD01AB" w:rsidRPr="00533DF8" w:rsidRDefault="00BD01AB" w:rsidP="00E913C1">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lastRenderedPageBreak/>
        <w:t>V. MARCH</w:t>
      </w:r>
      <w:r>
        <w:rPr>
          <w:rFonts w:ascii="Cormorant Garamond" w:eastAsia="Trebuchet MS" w:hAnsi="Cormorant Garamond" w:cs="Trebuchet MS"/>
          <w:b/>
          <w:bCs/>
          <w:color w:val="9E9461"/>
          <w:sz w:val="32"/>
          <w:szCs w:val="32"/>
          <w:u w:val="single"/>
          <w:lang w:eastAsia="fr-FR" w:bidi="fr-FR"/>
        </w:rPr>
        <w:t>É</w:t>
      </w:r>
      <w:r w:rsidRPr="00533DF8">
        <w:rPr>
          <w:rFonts w:ascii="Cormorant Garamond" w:eastAsia="Trebuchet MS" w:hAnsi="Cormorant Garamond" w:cs="Trebuchet MS"/>
          <w:b/>
          <w:bCs/>
          <w:color w:val="9E9461"/>
          <w:sz w:val="32"/>
          <w:szCs w:val="32"/>
          <w:u w:val="single"/>
          <w:lang w:eastAsia="fr-FR" w:bidi="fr-FR"/>
        </w:rPr>
        <w:t xml:space="preserve"> CIBLE</w:t>
      </w:r>
      <w:r>
        <w:rPr>
          <w:rFonts w:ascii="Cormorant Garamond" w:eastAsia="Trebuchet MS" w:hAnsi="Cormorant Garamond" w:cs="Trebuchet MS"/>
          <w:b/>
          <w:bCs/>
          <w:color w:val="9E9461"/>
          <w:sz w:val="32"/>
          <w:szCs w:val="32"/>
          <w:u w:val="single"/>
          <w:lang w:eastAsia="fr-FR" w:bidi="fr-FR"/>
        </w:rPr>
        <w:t xml:space="preserve"> (½ page maximum)</w:t>
      </w:r>
    </w:p>
    <w:p w14:paraId="0BEBC922" w14:textId="77777777" w:rsidR="00FF3A46" w:rsidRDefault="00BD01AB" w:rsidP="00CA304A">
      <w:pPr>
        <w:spacing w:after="0"/>
        <w:jc w:val="both"/>
        <w:rPr>
          <w:rFonts w:ascii="Work Sans" w:hAnsi="Work Sans"/>
          <w:i/>
          <w:iCs/>
        </w:rPr>
      </w:pPr>
      <w:r w:rsidRPr="00686D3F">
        <w:rPr>
          <w:rFonts w:ascii="Work Sans" w:hAnsi="Work Sans"/>
          <w:i/>
          <w:iCs/>
        </w:rPr>
        <w:t xml:space="preserve">Premiers éléments disponibles. </w:t>
      </w:r>
      <w:r w:rsidR="005C3AA7">
        <w:rPr>
          <w:rFonts w:ascii="Work Sans" w:hAnsi="Work Sans"/>
          <w:i/>
          <w:iCs/>
        </w:rPr>
        <w:t>Remplir les champs pour lesquels vous disposez des éléments.</w:t>
      </w:r>
    </w:p>
    <w:p w14:paraId="0C8A6498" w14:textId="6F8FC416" w:rsidR="00415553" w:rsidRPr="00BD01AB" w:rsidRDefault="00BD01AB" w:rsidP="00F72F2A">
      <w:pPr>
        <w:spacing w:after="0"/>
        <w:jc w:val="both"/>
        <w:rPr>
          <w:rFonts w:ascii="Work Sans" w:hAnsi="Work Sans"/>
          <w:i/>
          <w:iCs/>
        </w:rPr>
      </w:pPr>
      <w:r w:rsidRPr="00686D3F">
        <w:rPr>
          <w:rFonts w:ascii="Work Sans" w:hAnsi="Work Sans"/>
          <w:i/>
          <w:iCs/>
        </w:rPr>
        <w:t>Cette partie sera travaillée avec Erganeo si le projet est sélectionné.</w:t>
      </w:r>
    </w:p>
    <w:tbl>
      <w:tblPr>
        <w:tblpPr w:leftFromText="141" w:rightFromText="141" w:vertAnchor="text" w:horzAnchor="margin" w:tblpXSpec="center" w:tblpY="611"/>
        <w:tblW w:w="53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332"/>
      </w:tblGrid>
      <w:tr w:rsidR="00BD01AB" w:rsidRPr="00D54250" w14:paraId="4F0AD2E5" w14:textId="77777777" w:rsidTr="00324A7A">
        <w:trPr>
          <w:trHeight w:val="561"/>
        </w:trPr>
        <w:tc>
          <w:tcPr>
            <w:tcW w:w="5000" w:type="pct"/>
            <w:shd w:val="clear" w:color="auto" w:fill="AFA577"/>
            <w:vAlign w:val="center"/>
          </w:tcPr>
          <w:p w14:paraId="1E56F16B" w14:textId="77777777" w:rsidR="00BD01AB" w:rsidRDefault="00BD01AB" w:rsidP="00FF3A46">
            <w:pPr>
              <w:spacing w:after="0" w:line="240" w:lineRule="exact"/>
              <w:jc w:val="center"/>
              <w:rPr>
                <w:rFonts w:ascii="Work Sans" w:hAnsi="Work Sans"/>
                <w:sz w:val="24"/>
                <w:szCs w:val="24"/>
              </w:rPr>
            </w:pPr>
            <w:r w:rsidRPr="00052BA0">
              <w:rPr>
                <w:rFonts w:ascii="Work Sans" w:hAnsi="Work Sans"/>
                <w:sz w:val="24"/>
                <w:szCs w:val="24"/>
              </w:rPr>
              <w:t>Définition du premier marché cible</w:t>
            </w:r>
          </w:p>
          <w:p w14:paraId="7E6A553C" w14:textId="77777777" w:rsidR="001B4C36" w:rsidRDefault="001B4C36" w:rsidP="00FF3A46">
            <w:pPr>
              <w:spacing w:after="0" w:line="240" w:lineRule="exact"/>
              <w:jc w:val="center"/>
              <w:rPr>
                <w:rFonts w:ascii="Work Sans" w:eastAsia="MS ??" w:hAnsi="Work Sans" w:cs="Arial"/>
                <w:sz w:val="24"/>
                <w:szCs w:val="24"/>
              </w:rPr>
            </w:pPr>
            <w:r>
              <w:rPr>
                <w:rFonts w:ascii="Work Sans" w:eastAsia="MS ??" w:hAnsi="Work Sans" w:cs="Arial"/>
                <w:sz w:val="24"/>
                <w:szCs w:val="24"/>
              </w:rPr>
              <w:t>Donnez les barrières à l’entrée, comment vous touchez vos clients</w:t>
            </w:r>
            <w:r w:rsidR="00655A28">
              <w:rPr>
                <w:rFonts w:ascii="Work Sans" w:eastAsia="MS ??" w:hAnsi="Work Sans" w:cs="Arial"/>
                <w:sz w:val="24"/>
                <w:szCs w:val="24"/>
              </w:rPr>
              <w:t>, comment avez-vous segmenté votre marché, donnez des éléments de votre étude de marché</w:t>
            </w:r>
          </w:p>
          <w:p w14:paraId="254123E5" w14:textId="573A9D95" w:rsidR="00B15308" w:rsidRPr="00B15308" w:rsidRDefault="00B15308" w:rsidP="00FF3A46">
            <w:pPr>
              <w:spacing w:after="0" w:line="240" w:lineRule="exact"/>
              <w:jc w:val="center"/>
              <w:rPr>
                <w:rFonts w:ascii="Work Sans" w:eastAsia="MS ??" w:hAnsi="Work Sans" w:cs="Arial"/>
                <w:i/>
                <w:iCs/>
                <w:sz w:val="24"/>
                <w:szCs w:val="24"/>
                <w:lang w:val="en-GB"/>
              </w:rPr>
            </w:pPr>
            <w:r w:rsidRPr="00B15308">
              <w:rPr>
                <w:rFonts w:ascii="Work Sans" w:eastAsia="MS ??" w:hAnsi="Work Sans" w:cs="Arial"/>
                <w:i/>
                <w:iCs/>
                <w:sz w:val="24"/>
                <w:szCs w:val="24"/>
                <w:lang w:val="en-GB"/>
              </w:rPr>
              <w:t>Give your first targeted market</w:t>
            </w:r>
          </w:p>
        </w:tc>
      </w:tr>
      <w:tr w:rsidR="00BD01AB" w:rsidRPr="00D54250" w14:paraId="36A85F3E" w14:textId="77777777" w:rsidTr="00BD01AB">
        <w:trPr>
          <w:trHeight w:val="561"/>
        </w:trPr>
        <w:tc>
          <w:tcPr>
            <w:tcW w:w="5000" w:type="pct"/>
            <w:shd w:val="clear" w:color="auto" w:fill="auto"/>
            <w:vAlign w:val="center"/>
          </w:tcPr>
          <w:p w14:paraId="6D4978B3" w14:textId="77777777" w:rsidR="00BD01AB" w:rsidRPr="00B15308" w:rsidRDefault="00BD01AB" w:rsidP="00E913C1">
            <w:pPr>
              <w:spacing w:after="0" w:line="240" w:lineRule="exact"/>
              <w:jc w:val="both"/>
              <w:rPr>
                <w:rFonts w:ascii="Work Sans" w:eastAsia="MS ??" w:hAnsi="Work Sans" w:cs="Arial"/>
                <w:szCs w:val="20"/>
                <w:lang w:val="en-GB"/>
              </w:rPr>
            </w:pPr>
          </w:p>
        </w:tc>
      </w:tr>
      <w:tr w:rsidR="00BD01AB" w:rsidRPr="00FD0474" w14:paraId="6EA40BC5" w14:textId="77777777" w:rsidTr="00324A7A">
        <w:trPr>
          <w:trHeight w:val="561"/>
        </w:trPr>
        <w:tc>
          <w:tcPr>
            <w:tcW w:w="5000" w:type="pct"/>
            <w:shd w:val="clear" w:color="auto" w:fill="AFA577"/>
            <w:vAlign w:val="center"/>
          </w:tcPr>
          <w:p w14:paraId="6747DB57" w14:textId="77777777" w:rsidR="00BD01AB" w:rsidRDefault="00BD01AB" w:rsidP="00FF3A46">
            <w:pPr>
              <w:spacing w:after="0" w:line="240" w:lineRule="auto"/>
              <w:jc w:val="center"/>
              <w:rPr>
                <w:rFonts w:ascii="Work Sans" w:hAnsi="Work Sans"/>
                <w:sz w:val="24"/>
                <w:szCs w:val="24"/>
              </w:rPr>
            </w:pPr>
            <w:r w:rsidRPr="00052BA0">
              <w:rPr>
                <w:rFonts w:ascii="Work Sans" w:hAnsi="Work Sans"/>
                <w:sz w:val="24"/>
                <w:szCs w:val="24"/>
              </w:rPr>
              <w:t>Taille actuelle du marché et évolution</w:t>
            </w:r>
          </w:p>
          <w:p w14:paraId="7F72B559" w14:textId="33E2D4EA" w:rsidR="00B15308" w:rsidRPr="00B15308" w:rsidRDefault="00B15308" w:rsidP="00FF3A46">
            <w:pPr>
              <w:spacing w:after="0" w:line="240" w:lineRule="auto"/>
              <w:jc w:val="center"/>
              <w:rPr>
                <w:rFonts w:ascii="Work Sans" w:hAnsi="Work Sans"/>
                <w:i/>
                <w:iCs/>
                <w:sz w:val="24"/>
                <w:szCs w:val="24"/>
              </w:rPr>
            </w:pPr>
            <w:r w:rsidRPr="00B15308">
              <w:rPr>
                <w:rFonts w:ascii="Work Sans" w:hAnsi="Work Sans"/>
                <w:i/>
                <w:iCs/>
                <w:sz w:val="24"/>
                <w:szCs w:val="24"/>
              </w:rPr>
              <w:t xml:space="preserve">Size of your market </w:t>
            </w:r>
          </w:p>
        </w:tc>
      </w:tr>
      <w:tr w:rsidR="00BD01AB" w:rsidRPr="00FD0474" w14:paraId="7518FB6B" w14:textId="77777777" w:rsidTr="00BD01AB">
        <w:trPr>
          <w:trHeight w:val="561"/>
        </w:trPr>
        <w:tc>
          <w:tcPr>
            <w:tcW w:w="5000" w:type="pct"/>
            <w:shd w:val="clear" w:color="auto" w:fill="auto"/>
            <w:vAlign w:val="center"/>
          </w:tcPr>
          <w:p w14:paraId="266468E6" w14:textId="77777777" w:rsidR="00BD01AB" w:rsidRPr="00FD0474" w:rsidRDefault="00BD01AB" w:rsidP="00E913C1">
            <w:pPr>
              <w:spacing w:after="0" w:line="240" w:lineRule="exact"/>
              <w:jc w:val="both"/>
              <w:rPr>
                <w:rFonts w:ascii="Work Sans" w:eastAsia="MS ??" w:hAnsi="Work Sans" w:cs="Arial"/>
                <w:szCs w:val="20"/>
              </w:rPr>
            </w:pPr>
          </w:p>
        </w:tc>
      </w:tr>
      <w:tr w:rsidR="00BD01AB" w:rsidRPr="00FD0474" w14:paraId="6B9E9A0F" w14:textId="77777777" w:rsidTr="00324A7A">
        <w:trPr>
          <w:trHeight w:val="561"/>
        </w:trPr>
        <w:tc>
          <w:tcPr>
            <w:tcW w:w="5000" w:type="pct"/>
            <w:shd w:val="clear" w:color="auto" w:fill="AFA577"/>
            <w:vAlign w:val="center"/>
          </w:tcPr>
          <w:p w14:paraId="129B97C7" w14:textId="77777777" w:rsidR="00BD01AB" w:rsidRDefault="00BD01AB" w:rsidP="00FF3A46">
            <w:pPr>
              <w:spacing w:after="0" w:line="240" w:lineRule="exact"/>
              <w:jc w:val="center"/>
              <w:rPr>
                <w:rFonts w:ascii="Work Sans" w:hAnsi="Work Sans"/>
                <w:sz w:val="24"/>
                <w:szCs w:val="24"/>
              </w:rPr>
            </w:pPr>
            <w:r w:rsidRPr="00052BA0">
              <w:rPr>
                <w:rFonts w:ascii="Work Sans" w:hAnsi="Work Sans"/>
                <w:sz w:val="24"/>
                <w:szCs w:val="24"/>
              </w:rPr>
              <w:t>État de la concurrence (concurrents directs et indirects)</w:t>
            </w:r>
          </w:p>
          <w:p w14:paraId="679CD9D3" w14:textId="77777777" w:rsidR="001B4C36" w:rsidRDefault="001B4C36" w:rsidP="00FF3A46">
            <w:pPr>
              <w:spacing w:after="0" w:line="240" w:lineRule="exact"/>
              <w:jc w:val="center"/>
              <w:rPr>
                <w:rFonts w:ascii="Work Sans" w:eastAsia="MS ??" w:hAnsi="Work Sans" w:cs="Arial"/>
                <w:sz w:val="24"/>
                <w:szCs w:val="24"/>
              </w:rPr>
            </w:pPr>
            <w:r>
              <w:rPr>
                <w:rFonts w:ascii="Work Sans" w:eastAsia="MS ??" w:hAnsi="Work Sans" w:cs="Arial"/>
                <w:sz w:val="24"/>
                <w:szCs w:val="24"/>
              </w:rPr>
              <w:t xml:space="preserve">Décrivez les </w:t>
            </w:r>
            <w:r w:rsidR="00401ABD">
              <w:rPr>
                <w:rFonts w:ascii="Work Sans" w:eastAsia="MS ??" w:hAnsi="Work Sans" w:cs="Arial"/>
                <w:sz w:val="24"/>
                <w:szCs w:val="24"/>
              </w:rPr>
              <w:t xml:space="preserve">principaux </w:t>
            </w:r>
            <w:r>
              <w:rPr>
                <w:rFonts w:ascii="Work Sans" w:eastAsia="MS ??" w:hAnsi="Work Sans" w:cs="Arial"/>
                <w:sz w:val="24"/>
                <w:szCs w:val="24"/>
              </w:rPr>
              <w:t>produits/services concurrents</w:t>
            </w:r>
            <w:r w:rsidR="00CB0CE6">
              <w:rPr>
                <w:rFonts w:ascii="Work Sans" w:eastAsia="MS ??" w:hAnsi="Work Sans" w:cs="Arial"/>
                <w:sz w:val="24"/>
                <w:szCs w:val="24"/>
              </w:rPr>
              <w:t>. Faites éventuellement un tableau en comparant l’ensemble des points forts/faibles</w:t>
            </w:r>
            <w:r w:rsidR="00401ABD">
              <w:rPr>
                <w:rFonts w:ascii="Work Sans" w:eastAsia="MS ??" w:hAnsi="Work Sans" w:cs="Arial"/>
                <w:sz w:val="24"/>
                <w:szCs w:val="24"/>
              </w:rPr>
              <w:t xml:space="preserve"> par rapport au leader reconnu </w:t>
            </w:r>
          </w:p>
          <w:p w14:paraId="5A723D18" w14:textId="2EDEFE3C" w:rsidR="00B15308" w:rsidRPr="00B15308" w:rsidRDefault="00B15308" w:rsidP="00FF3A46">
            <w:pPr>
              <w:spacing w:after="0" w:line="240" w:lineRule="exact"/>
              <w:jc w:val="center"/>
              <w:rPr>
                <w:rFonts w:ascii="Work Sans" w:eastAsia="MS ??" w:hAnsi="Work Sans" w:cs="Arial"/>
                <w:i/>
                <w:iCs/>
                <w:sz w:val="24"/>
                <w:szCs w:val="24"/>
              </w:rPr>
            </w:pPr>
            <w:r w:rsidRPr="00B15308">
              <w:rPr>
                <w:rFonts w:ascii="Work Sans" w:eastAsia="MS ??" w:hAnsi="Work Sans" w:cs="Arial"/>
                <w:i/>
                <w:iCs/>
                <w:sz w:val="24"/>
                <w:szCs w:val="24"/>
              </w:rPr>
              <w:t>Describe the main competitors</w:t>
            </w:r>
          </w:p>
        </w:tc>
      </w:tr>
      <w:tr w:rsidR="00BD01AB" w:rsidRPr="00FD0474" w14:paraId="2B65FD7D" w14:textId="77777777" w:rsidTr="00BD01AB">
        <w:trPr>
          <w:trHeight w:val="826"/>
        </w:trPr>
        <w:tc>
          <w:tcPr>
            <w:tcW w:w="5000" w:type="pct"/>
            <w:shd w:val="clear" w:color="auto" w:fill="auto"/>
            <w:vAlign w:val="center"/>
          </w:tcPr>
          <w:p w14:paraId="3E891135" w14:textId="77777777" w:rsidR="00BD01AB" w:rsidRPr="00FD0474" w:rsidRDefault="00BD01AB" w:rsidP="00E913C1">
            <w:pPr>
              <w:spacing w:after="0" w:line="240" w:lineRule="exact"/>
              <w:jc w:val="both"/>
              <w:rPr>
                <w:rFonts w:ascii="Work Sans" w:eastAsia="MS ??" w:hAnsi="Work Sans" w:cs="Arial"/>
                <w:szCs w:val="20"/>
              </w:rPr>
            </w:pPr>
          </w:p>
        </w:tc>
      </w:tr>
      <w:tr w:rsidR="00BD01AB" w:rsidRPr="00D54250" w14:paraId="46C3D7D8" w14:textId="77777777" w:rsidTr="00324A7A">
        <w:trPr>
          <w:trHeight w:val="554"/>
        </w:trPr>
        <w:tc>
          <w:tcPr>
            <w:tcW w:w="5000" w:type="pct"/>
            <w:shd w:val="clear" w:color="auto" w:fill="AFA577"/>
            <w:vAlign w:val="center"/>
          </w:tcPr>
          <w:p w14:paraId="2F1F3DB0" w14:textId="77777777" w:rsidR="00BD01AB" w:rsidRDefault="00BD01AB" w:rsidP="00FF3A46">
            <w:pPr>
              <w:spacing w:after="0" w:line="240" w:lineRule="exact"/>
              <w:jc w:val="center"/>
              <w:rPr>
                <w:rFonts w:ascii="Work Sans" w:hAnsi="Work Sans"/>
                <w:sz w:val="24"/>
                <w:szCs w:val="24"/>
              </w:rPr>
            </w:pPr>
            <w:r w:rsidRPr="00052BA0">
              <w:rPr>
                <w:rFonts w:ascii="Work Sans" w:hAnsi="Work Sans"/>
                <w:sz w:val="24"/>
                <w:szCs w:val="24"/>
              </w:rPr>
              <w:t>Positionnement et avantages concurrentiels </w:t>
            </w:r>
            <w:r w:rsidR="005C3AA7">
              <w:rPr>
                <w:rFonts w:ascii="Work Sans" w:hAnsi="Work Sans"/>
                <w:sz w:val="24"/>
                <w:szCs w:val="24"/>
              </w:rPr>
              <w:t>de votre projet</w:t>
            </w:r>
          </w:p>
          <w:p w14:paraId="06EC3066" w14:textId="64A19DA9" w:rsidR="001B4C36" w:rsidRDefault="001B4C36" w:rsidP="00FF3A46">
            <w:pPr>
              <w:spacing w:after="0" w:line="240" w:lineRule="exact"/>
              <w:jc w:val="center"/>
              <w:rPr>
                <w:rFonts w:ascii="Work Sans" w:hAnsi="Work Sans"/>
                <w:sz w:val="24"/>
                <w:szCs w:val="24"/>
              </w:rPr>
            </w:pPr>
            <w:r>
              <w:rPr>
                <w:rFonts w:ascii="Work Sans" w:hAnsi="Work Sans"/>
                <w:sz w:val="24"/>
                <w:szCs w:val="24"/>
              </w:rPr>
              <w:t>Votre produit/service est</w:t>
            </w:r>
            <w:r w:rsidR="00B15308">
              <w:rPr>
                <w:rFonts w:ascii="Work Sans" w:hAnsi="Work Sans"/>
                <w:sz w:val="24"/>
                <w:szCs w:val="24"/>
              </w:rPr>
              <w:t>-</w:t>
            </w:r>
            <w:r>
              <w:rPr>
                <w:rFonts w:ascii="Work Sans" w:hAnsi="Work Sans"/>
                <w:sz w:val="24"/>
                <w:szCs w:val="24"/>
              </w:rPr>
              <w:t>il plus performant, plus rapide, moins cher, plus simple à utiliser, comment allez-vous le vendre</w:t>
            </w:r>
          </w:p>
          <w:p w14:paraId="02BA7915" w14:textId="280A3D3E" w:rsidR="00B15308" w:rsidRPr="00B15308" w:rsidRDefault="00B15308" w:rsidP="00FF3A46">
            <w:pPr>
              <w:spacing w:after="0" w:line="240" w:lineRule="exact"/>
              <w:jc w:val="center"/>
              <w:rPr>
                <w:rFonts w:ascii="Work Sans" w:hAnsi="Work Sans"/>
                <w:i/>
                <w:iCs/>
                <w:sz w:val="24"/>
                <w:szCs w:val="24"/>
                <w:lang w:val="en-GB"/>
              </w:rPr>
            </w:pPr>
            <w:r w:rsidRPr="00B15308">
              <w:rPr>
                <w:rFonts w:ascii="Work Sans" w:hAnsi="Work Sans"/>
                <w:i/>
                <w:iCs/>
                <w:sz w:val="24"/>
                <w:szCs w:val="24"/>
                <w:lang w:val="en-GB"/>
              </w:rPr>
              <w:t>Positioning and competitive advantages of your project</w:t>
            </w:r>
          </w:p>
        </w:tc>
      </w:tr>
      <w:tr w:rsidR="00BD01AB" w:rsidRPr="00D54250" w14:paraId="41A22BDD" w14:textId="77777777" w:rsidTr="00BD01AB">
        <w:trPr>
          <w:trHeight w:val="561"/>
        </w:trPr>
        <w:tc>
          <w:tcPr>
            <w:tcW w:w="5000" w:type="pct"/>
            <w:shd w:val="clear" w:color="auto" w:fill="auto"/>
            <w:vAlign w:val="center"/>
          </w:tcPr>
          <w:p w14:paraId="623C62AB" w14:textId="77777777" w:rsidR="00BD01AB" w:rsidRPr="00B15308" w:rsidRDefault="00BD01AB" w:rsidP="00E913C1">
            <w:pPr>
              <w:spacing w:after="0" w:line="240" w:lineRule="exact"/>
              <w:jc w:val="both"/>
              <w:rPr>
                <w:rFonts w:ascii="Work Sans" w:eastAsia="MS ??" w:hAnsi="Work Sans" w:cs="Arial"/>
                <w:szCs w:val="20"/>
                <w:lang w:val="en-GB"/>
              </w:rPr>
            </w:pPr>
          </w:p>
        </w:tc>
      </w:tr>
      <w:tr w:rsidR="00CB0CE6" w:rsidRPr="00D54250" w14:paraId="77AA4EEF" w14:textId="77777777" w:rsidTr="00324A7A">
        <w:trPr>
          <w:trHeight w:val="561"/>
        </w:trPr>
        <w:tc>
          <w:tcPr>
            <w:tcW w:w="5000" w:type="pct"/>
            <w:shd w:val="clear" w:color="auto" w:fill="AFA577"/>
            <w:vAlign w:val="center"/>
          </w:tcPr>
          <w:p w14:paraId="71DFF22A" w14:textId="60D9B4EE" w:rsidR="00CB0CE6" w:rsidRDefault="00CB0CE6" w:rsidP="00CB0CE6">
            <w:pPr>
              <w:spacing w:after="0" w:line="240" w:lineRule="exact"/>
              <w:jc w:val="center"/>
              <w:rPr>
                <w:rFonts w:ascii="Work Sans" w:eastAsia="MS ??" w:hAnsi="Work Sans" w:cs="Arial"/>
                <w:sz w:val="24"/>
                <w:szCs w:val="24"/>
              </w:rPr>
            </w:pPr>
            <w:r w:rsidRPr="00342B7B">
              <w:rPr>
                <w:rFonts w:ascii="Work Sans" w:eastAsia="MS ??" w:hAnsi="Work Sans" w:cs="Arial"/>
                <w:sz w:val="24"/>
                <w:szCs w:val="24"/>
              </w:rPr>
              <w:t>Avez-vous rencontré</w:t>
            </w:r>
            <w:r>
              <w:rPr>
                <w:rFonts w:ascii="Work Sans" w:eastAsia="MS ??" w:hAnsi="Work Sans" w:cs="Arial"/>
                <w:sz w:val="24"/>
                <w:szCs w:val="24"/>
              </w:rPr>
              <w:t xml:space="preserve"> vos potentiels</w:t>
            </w:r>
            <w:r w:rsidRPr="00342B7B">
              <w:rPr>
                <w:rFonts w:ascii="Work Sans" w:eastAsia="MS ??" w:hAnsi="Work Sans" w:cs="Arial"/>
                <w:sz w:val="24"/>
                <w:szCs w:val="24"/>
              </w:rPr>
              <w:t xml:space="preserve"> clients ?</w:t>
            </w:r>
          </w:p>
          <w:p w14:paraId="1C8BA9A6" w14:textId="77777777" w:rsidR="00CB0CE6" w:rsidRDefault="00CB0CE6" w:rsidP="00342B7B">
            <w:pPr>
              <w:spacing w:after="0" w:line="240" w:lineRule="exact"/>
              <w:jc w:val="center"/>
              <w:rPr>
                <w:rFonts w:ascii="Work Sans" w:eastAsia="MS ??" w:hAnsi="Work Sans" w:cs="Arial"/>
                <w:sz w:val="24"/>
                <w:szCs w:val="24"/>
              </w:rPr>
            </w:pPr>
            <w:r>
              <w:rPr>
                <w:rFonts w:ascii="Work Sans" w:eastAsia="MS ??" w:hAnsi="Work Sans" w:cs="Arial"/>
                <w:sz w:val="24"/>
                <w:szCs w:val="24"/>
              </w:rPr>
              <w:t>Décrivez l’appétence qu’ils ont pour votre technologie/produit, veulent ils financer un PoC (Prototype)</w:t>
            </w:r>
            <w:r w:rsidR="00AA381A">
              <w:rPr>
                <w:rFonts w:ascii="Work Sans" w:eastAsia="MS ??" w:hAnsi="Work Sans" w:cs="Arial"/>
                <w:sz w:val="24"/>
                <w:szCs w:val="24"/>
              </w:rPr>
              <w:t>, avez-vous commencé un partenariat</w:t>
            </w:r>
          </w:p>
          <w:p w14:paraId="6CCFB6F2" w14:textId="7C41C789" w:rsidR="00B15308" w:rsidRPr="00852E19" w:rsidRDefault="00852E19" w:rsidP="00342B7B">
            <w:pPr>
              <w:spacing w:after="0" w:line="240" w:lineRule="exact"/>
              <w:jc w:val="center"/>
              <w:rPr>
                <w:rFonts w:ascii="Work Sans" w:eastAsia="MS ??" w:hAnsi="Work Sans" w:cs="Arial"/>
                <w:i/>
                <w:iCs/>
                <w:sz w:val="24"/>
                <w:szCs w:val="24"/>
                <w:lang w:val="en-GB"/>
              </w:rPr>
            </w:pPr>
            <w:r w:rsidRPr="00852E19">
              <w:rPr>
                <w:rFonts w:ascii="Work Sans" w:eastAsia="MS ??" w:hAnsi="Work Sans" w:cs="Arial"/>
                <w:i/>
                <w:iCs/>
                <w:sz w:val="24"/>
                <w:szCs w:val="24"/>
                <w:lang w:val="en-GB"/>
              </w:rPr>
              <w:t>Did you</w:t>
            </w:r>
            <w:r>
              <w:rPr>
                <w:rFonts w:ascii="Work Sans" w:eastAsia="MS ??" w:hAnsi="Work Sans" w:cs="Arial"/>
                <w:i/>
                <w:iCs/>
                <w:sz w:val="24"/>
                <w:szCs w:val="24"/>
                <w:lang w:val="en-GB"/>
              </w:rPr>
              <w:t xml:space="preserve"> already</w:t>
            </w:r>
            <w:r w:rsidRPr="00852E19">
              <w:rPr>
                <w:rFonts w:ascii="Work Sans" w:eastAsia="MS ??" w:hAnsi="Work Sans" w:cs="Arial"/>
                <w:i/>
                <w:iCs/>
                <w:sz w:val="24"/>
                <w:szCs w:val="24"/>
                <w:lang w:val="en-GB"/>
              </w:rPr>
              <w:t xml:space="preserve"> meet your clients? </w:t>
            </w:r>
          </w:p>
        </w:tc>
      </w:tr>
      <w:tr w:rsidR="00CB0CE6" w:rsidRPr="00D54250" w14:paraId="1906B85E" w14:textId="77777777" w:rsidTr="00BD01AB">
        <w:trPr>
          <w:trHeight w:val="561"/>
        </w:trPr>
        <w:tc>
          <w:tcPr>
            <w:tcW w:w="5000" w:type="pct"/>
            <w:shd w:val="clear" w:color="auto" w:fill="auto"/>
            <w:vAlign w:val="center"/>
          </w:tcPr>
          <w:p w14:paraId="5BA30BC0" w14:textId="77777777" w:rsidR="00CB0CE6" w:rsidRPr="00852E19" w:rsidRDefault="00CB0CE6" w:rsidP="00E913C1">
            <w:pPr>
              <w:spacing w:after="0" w:line="240" w:lineRule="exact"/>
              <w:jc w:val="both"/>
              <w:rPr>
                <w:rFonts w:ascii="Work Sans" w:eastAsia="MS ??" w:hAnsi="Work Sans" w:cs="Arial"/>
                <w:sz w:val="24"/>
                <w:szCs w:val="24"/>
                <w:lang w:val="en-GB"/>
              </w:rPr>
            </w:pPr>
          </w:p>
        </w:tc>
      </w:tr>
      <w:bookmarkEnd w:id="0"/>
    </w:tbl>
    <w:p w14:paraId="4FB692BF" w14:textId="77777777" w:rsidR="00F72F2A" w:rsidRPr="00755F66" w:rsidRDefault="00F72F2A" w:rsidP="00CA304A">
      <w:pPr>
        <w:spacing w:after="0"/>
        <w:jc w:val="both"/>
        <w:rPr>
          <w:rFonts w:ascii="Cormorant Garamond" w:eastAsia="Trebuchet MS" w:hAnsi="Cormorant Garamond" w:cs="Trebuchet MS"/>
          <w:b/>
          <w:bCs/>
          <w:color w:val="9E9461"/>
          <w:sz w:val="24"/>
          <w:szCs w:val="24"/>
          <w:u w:val="single"/>
          <w:lang w:val="en-GB" w:eastAsia="fr-FR" w:bidi="fr-FR"/>
        </w:rPr>
      </w:pPr>
    </w:p>
    <w:p w14:paraId="2F7B9703" w14:textId="1FD1D3C9" w:rsidR="00265AC6" w:rsidRPr="00533DF8" w:rsidRDefault="00265AC6" w:rsidP="00265AC6">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t>V</w:t>
      </w:r>
      <w:r>
        <w:rPr>
          <w:rFonts w:ascii="Cormorant Garamond" w:eastAsia="Trebuchet MS" w:hAnsi="Cormorant Garamond" w:cs="Trebuchet MS"/>
          <w:b/>
          <w:bCs/>
          <w:color w:val="9E9461"/>
          <w:sz w:val="32"/>
          <w:szCs w:val="32"/>
          <w:u w:val="single"/>
          <w:lang w:eastAsia="fr-FR" w:bidi="fr-FR"/>
        </w:rPr>
        <w:t>I</w:t>
      </w:r>
      <w:r w:rsidRPr="00533DF8">
        <w:rPr>
          <w:rFonts w:ascii="Cormorant Garamond" w:eastAsia="Trebuchet MS" w:hAnsi="Cormorant Garamond" w:cs="Trebuchet MS"/>
          <w:b/>
          <w:bCs/>
          <w:color w:val="9E9461"/>
          <w:sz w:val="32"/>
          <w:szCs w:val="32"/>
          <w:u w:val="single"/>
          <w:lang w:eastAsia="fr-FR" w:bidi="fr-FR"/>
        </w:rPr>
        <w:t>.</w:t>
      </w:r>
      <w:r>
        <w:rPr>
          <w:rFonts w:ascii="Cormorant Garamond" w:eastAsia="Trebuchet MS" w:hAnsi="Cormorant Garamond" w:cs="Trebuchet MS"/>
          <w:b/>
          <w:bCs/>
          <w:color w:val="9E9461"/>
          <w:sz w:val="32"/>
          <w:szCs w:val="32"/>
          <w:u w:val="single"/>
          <w:lang w:eastAsia="fr-FR" w:bidi="fr-FR"/>
        </w:rPr>
        <w:t xml:space="preserve"> L’équipe (½ page maximum)</w:t>
      </w:r>
    </w:p>
    <w:tbl>
      <w:tblPr>
        <w:tblStyle w:val="Grilledutableau"/>
        <w:tblW w:w="10065" w:type="dxa"/>
        <w:tblInd w:w="-289" w:type="dxa"/>
        <w:tblLook w:val="04A0" w:firstRow="1" w:lastRow="0" w:firstColumn="1" w:lastColumn="0" w:noHBand="0" w:noVBand="1"/>
      </w:tblPr>
      <w:tblGrid>
        <w:gridCol w:w="10065"/>
      </w:tblGrid>
      <w:tr w:rsidR="003A0B4D" w:rsidRPr="00D54250" w14:paraId="45FD3CA8" w14:textId="77777777" w:rsidTr="00DC3CF0">
        <w:trPr>
          <w:trHeight w:val="538"/>
        </w:trPr>
        <w:tc>
          <w:tcPr>
            <w:tcW w:w="10065" w:type="dxa"/>
            <w:shd w:val="clear" w:color="auto" w:fill="AFA577"/>
          </w:tcPr>
          <w:p w14:paraId="348896BA" w14:textId="20423621" w:rsidR="003A0B4D" w:rsidRDefault="003A0B4D" w:rsidP="003A0B4D">
            <w:pPr>
              <w:jc w:val="center"/>
              <w:rPr>
                <w:rFonts w:ascii="Work Sans" w:hAnsi="Work Sans"/>
                <w:sz w:val="24"/>
                <w:szCs w:val="24"/>
              </w:rPr>
            </w:pPr>
            <w:r>
              <w:rPr>
                <w:rFonts w:ascii="Work Sans" w:hAnsi="Work Sans"/>
                <w:sz w:val="24"/>
                <w:szCs w:val="24"/>
              </w:rPr>
              <w:t xml:space="preserve">Indiquez toutes </w:t>
            </w:r>
            <w:r w:rsidRPr="00342B7B">
              <w:rPr>
                <w:rFonts w:ascii="Work Sans" w:hAnsi="Work Sans"/>
                <w:sz w:val="24"/>
                <w:szCs w:val="24"/>
              </w:rPr>
              <w:t>les personnes qui vous accompagne</w:t>
            </w:r>
            <w:r w:rsidR="00F05177">
              <w:rPr>
                <w:rFonts w:ascii="Work Sans" w:hAnsi="Work Sans"/>
                <w:sz w:val="24"/>
                <w:szCs w:val="24"/>
              </w:rPr>
              <w:t xml:space="preserve">nt </w:t>
            </w:r>
            <w:r w:rsidRPr="00342B7B">
              <w:rPr>
                <w:rFonts w:ascii="Work Sans" w:hAnsi="Work Sans"/>
                <w:sz w:val="24"/>
                <w:szCs w:val="24"/>
              </w:rPr>
              <w:t>dans la création de la startup</w:t>
            </w:r>
          </w:p>
          <w:p w14:paraId="02348186" w14:textId="0290C8B6" w:rsidR="003A0B4D" w:rsidRDefault="003A0B4D" w:rsidP="00342B7B">
            <w:pPr>
              <w:jc w:val="center"/>
              <w:rPr>
                <w:rFonts w:ascii="Work Sans" w:hAnsi="Work Sans"/>
                <w:sz w:val="24"/>
                <w:szCs w:val="24"/>
              </w:rPr>
            </w:pPr>
            <w:r>
              <w:rPr>
                <w:rFonts w:ascii="Work Sans" w:hAnsi="Work Sans"/>
                <w:sz w:val="24"/>
                <w:szCs w:val="24"/>
              </w:rPr>
              <w:t xml:space="preserve">Nom, </w:t>
            </w:r>
            <w:r w:rsidR="00F05177">
              <w:rPr>
                <w:rFonts w:ascii="Work Sans" w:hAnsi="Work Sans"/>
                <w:sz w:val="24"/>
                <w:szCs w:val="24"/>
              </w:rPr>
              <w:t>quelques éléments sur leurs postes actuels, rôles et responsabilités dans la startup (CEO, CTO, développeur, etc.)</w:t>
            </w:r>
            <w:r w:rsidR="00AA381A">
              <w:rPr>
                <w:rFonts w:ascii="Work Sans" w:hAnsi="Work Sans"/>
                <w:sz w:val="24"/>
                <w:szCs w:val="24"/>
              </w:rPr>
              <w:t>. Indiquez si vous avez besoin d’aide pour trouver un poste clé</w:t>
            </w:r>
          </w:p>
          <w:p w14:paraId="07709E00" w14:textId="2A203F3D" w:rsidR="00852E19" w:rsidRPr="00852E19" w:rsidRDefault="00852E19" w:rsidP="00342B7B">
            <w:pPr>
              <w:jc w:val="center"/>
              <w:rPr>
                <w:rFonts w:ascii="Work Sans" w:hAnsi="Work Sans"/>
                <w:i/>
                <w:iCs/>
                <w:sz w:val="24"/>
                <w:szCs w:val="24"/>
                <w:lang w:val="en-GB"/>
              </w:rPr>
            </w:pPr>
            <w:r w:rsidRPr="00852E19">
              <w:rPr>
                <w:rFonts w:ascii="Work Sans" w:hAnsi="Work Sans"/>
                <w:i/>
                <w:iCs/>
                <w:sz w:val="24"/>
                <w:szCs w:val="24"/>
                <w:lang w:val="en-GB"/>
              </w:rPr>
              <w:t>Indicate all the people who are accompanying you in setting up the startup</w:t>
            </w:r>
          </w:p>
          <w:p w14:paraId="5E7B9483" w14:textId="0E8F8FB4" w:rsidR="003A0B4D" w:rsidRPr="00852E19" w:rsidRDefault="003A0B4D" w:rsidP="00E913C1">
            <w:pPr>
              <w:jc w:val="both"/>
              <w:rPr>
                <w:rFonts w:ascii="Work Sans" w:hAnsi="Work Sans"/>
                <w:lang w:val="en-GB"/>
              </w:rPr>
            </w:pPr>
          </w:p>
        </w:tc>
      </w:tr>
      <w:tr w:rsidR="003A0B4D" w:rsidRPr="00D54250" w14:paraId="4A644249" w14:textId="77777777" w:rsidTr="00342B7B">
        <w:trPr>
          <w:trHeight w:val="556"/>
        </w:trPr>
        <w:tc>
          <w:tcPr>
            <w:tcW w:w="10065" w:type="dxa"/>
          </w:tcPr>
          <w:p w14:paraId="1F0CD56C" w14:textId="77777777" w:rsidR="003A0B4D" w:rsidRPr="00852E19" w:rsidRDefault="003A0B4D" w:rsidP="00E913C1">
            <w:pPr>
              <w:jc w:val="both"/>
              <w:rPr>
                <w:rFonts w:ascii="Work Sans" w:hAnsi="Work Sans"/>
                <w:sz w:val="24"/>
                <w:szCs w:val="24"/>
                <w:lang w:val="en-GB"/>
              </w:rPr>
            </w:pPr>
          </w:p>
        </w:tc>
      </w:tr>
    </w:tbl>
    <w:p w14:paraId="6CCA7F1E" w14:textId="77777777" w:rsidR="00265AC6" w:rsidRPr="00852E19" w:rsidRDefault="00265AC6" w:rsidP="00E913C1">
      <w:pPr>
        <w:jc w:val="both"/>
        <w:rPr>
          <w:rFonts w:ascii="Work Sans" w:hAnsi="Work Sans"/>
          <w:lang w:val="en-GB"/>
        </w:rPr>
      </w:pPr>
    </w:p>
    <w:sectPr w:rsidR="00265AC6" w:rsidRPr="00852E19" w:rsidSect="00F559D3">
      <w:headerReference w:type="default" r:id="rId13"/>
      <w:footerReference w:type="default" r:id="rId14"/>
      <w:pgSz w:w="11906" w:h="16838"/>
      <w:pgMar w:top="2269" w:right="1133" w:bottom="993" w:left="1417" w:header="708" w:footer="3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6E1A80" w14:textId="77777777" w:rsidR="00E548FA" w:rsidRDefault="00E548FA" w:rsidP="00AB6839">
      <w:pPr>
        <w:spacing w:after="0" w:line="240" w:lineRule="auto"/>
      </w:pPr>
      <w:r>
        <w:separator/>
      </w:r>
    </w:p>
  </w:endnote>
  <w:endnote w:type="continuationSeparator" w:id="0">
    <w:p w14:paraId="45521BA2" w14:textId="77777777" w:rsidR="00E548FA" w:rsidRDefault="00E548FA"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AF2BE163-56E0-4372-B6E5-F731C1F0BA68}"/>
  </w:font>
  <w:font w:name="Times New Roman">
    <w:panose1 w:val="02020603050405020304"/>
    <w:charset w:val="00"/>
    <w:family w:val="roman"/>
    <w:pitch w:val="variable"/>
    <w:sig w:usb0="E0002AFF" w:usb1="C0007841" w:usb2="00000009" w:usb3="00000000" w:csb0="000001FF" w:csb1="00000000"/>
    <w:embedRegular r:id="rId2" w:fontKey="{168B2829-2076-4571-A72D-59DC3B5A53F8}"/>
    <w:embedBold r:id="rId3" w:fontKey="{4D6B540B-2DAA-47DB-805B-DB16E48A71E8}"/>
    <w:embedItalic r:id="rId4" w:fontKey="{BA51A771-85FC-4750-BCC8-69BFFF4ECA2C}"/>
  </w:font>
  <w:font w:name="Courier New">
    <w:panose1 w:val="02070309020205020404"/>
    <w:charset w:val="00"/>
    <w:family w:val="modern"/>
    <w:pitch w:val="fixed"/>
    <w:sig w:usb0="E0002AFF" w:usb1="C0007843" w:usb2="00000009" w:usb3="00000000" w:csb0="000001FF" w:csb1="00000000"/>
    <w:embedRegular r:id="rId5" w:fontKey="{60A4AC64-7404-4220-8938-3FDB09CA3252}"/>
  </w:font>
  <w:font w:name="Wingdings">
    <w:panose1 w:val="05000000000000000000"/>
    <w:charset w:val="02"/>
    <w:family w:val="auto"/>
    <w:pitch w:val="variable"/>
    <w:sig w:usb0="00000000" w:usb1="10000000" w:usb2="00000000" w:usb3="00000000" w:csb0="80000000" w:csb1="00000000"/>
    <w:embedRegular r:id="rId6" w:fontKey="{135CA032-3065-4FF7-98D4-DD8992D914E4}"/>
  </w:font>
  <w:font w:name="Calibri">
    <w:panose1 w:val="020F0502020204030204"/>
    <w:charset w:val="00"/>
    <w:family w:val="swiss"/>
    <w:pitch w:val="variable"/>
    <w:sig w:usb0="E10002FF" w:usb1="4000ACFF" w:usb2="00000009" w:usb3="00000000" w:csb0="0000019F" w:csb1="00000000"/>
    <w:embedRegular r:id="rId7" w:fontKey="{72CED04A-7C58-4125-B689-336975F1793C}"/>
    <w:embedBold r:id="rId8" w:fontKey="{BD44809A-358A-428A-9C25-C7934A9A38A4}"/>
    <w:embedItalic r:id="rId9" w:fontKey="{81D16BF0-87B4-4527-8B5D-7ED30D92E637}"/>
  </w:font>
  <w:font w:name="Work Sans">
    <w:altName w:val="Calibri"/>
    <w:charset w:val="00"/>
    <w:family w:val="auto"/>
    <w:pitch w:val="variable"/>
    <w:sig w:usb0="00000007" w:usb1="00000001" w:usb2="00000000" w:usb3="00000000" w:csb0="00000093" w:csb1="00000000"/>
    <w:embedRegular r:id="rId10" w:fontKey="{1EA68312-8145-40B6-9156-9E46DBCCDA3B}"/>
    <w:embedBold r:id="rId11" w:fontKey="{A3F58585-0DBB-4583-A1E1-D9DCBEB0759D}"/>
    <w:embedItalic r:id="rId12" w:fontKey="{46EF1AE9-6EB2-4DA5-8426-33D108C6B9E1}"/>
  </w:font>
  <w:font w:name="Calibri Light">
    <w:charset w:val="00"/>
    <w:family w:val="swiss"/>
    <w:pitch w:val="variable"/>
    <w:sig w:usb0="E4002EFF" w:usb1="C000247B" w:usb2="00000009" w:usb3="00000000" w:csb0="000001FF" w:csb1="00000000"/>
    <w:embedRegular r:id="rId13" w:fontKey="{CF48C5F2-E948-432A-8DB7-23C05513C6B8}"/>
  </w:font>
  <w:font w:name="MS Gothic">
    <w:altName w:val="ＭＳ ゴシック"/>
    <w:panose1 w:val="020B0609070205080204"/>
    <w:charset w:val="80"/>
    <w:family w:val="modern"/>
    <w:pitch w:val="fixed"/>
    <w:sig w:usb0="E00002FF" w:usb1="6AC7FDFB" w:usb2="00000012" w:usb3="00000000" w:csb0="0002009F" w:csb1="00000000"/>
    <w:embedRegular r:id="rId14" w:subsetted="1" w:fontKey="{5E86F9BA-2626-4D83-96C2-F183E7F29235}"/>
  </w:font>
  <w:font w:name="Segoe UI">
    <w:altName w:val="Calibri"/>
    <w:panose1 w:val="020B0502040204020203"/>
    <w:charset w:val="00"/>
    <w:family w:val="swiss"/>
    <w:pitch w:val="variable"/>
    <w:sig w:usb0="E10022FF" w:usb1="C000E47F" w:usb2="00000029" w:usb3="00000000" w:csb0="000001DF" w:csb1="00000000"/>
    <w:embedRegular r:id="rId15" w:fontKey="{CC008200-EDBD-4D6C-82E4-562B7C94D9E2}"/>
  </w:font>
  <w:font w:name="Arial">
    <w:panose1 w:val="020B0604020202020204"/>
    <w:charset w:val="00"/>
    <w:family w:val="swiss"/>
    <w:pitch w:val="variable"/>
    <w:sig w:usb0="E0002AFF" w:usb1="C0007843" w:usb2="00000009" w:usb3="00000000" w:csb0="000001FF" w:csb1="00000000"/>
    <w:embedRegular r:id="rId16" w:fontKey="{1879F65E-D1C5-4939-8784-239CE1CEAA72}"/>
    <w:embedBold r:id="rId17" w:fontKey="{CAF0651F-FFC4-491E-A309-B15AE8363057}"/>
    <w:embedItalic r:id="rId18" w:fontKey="{E4FB91BB-F87C-4EBE-8E78-7F2E49E99C29}"/>
  </w:font>
  <w:font w:name="MS ??">
    <w:altName w:val="MS Mincho"/>
    <w:charset w:val="80"/>
    <w:family w:val="auto"/>
    <w:pitch w:val="variable"/>
    <w:sig w:usb0="00000001" w:usb1="08070000" w:usb2="00000010" w:usb3="00000000" w:csb0="00020000" w:csb1="00000000"/>
  </w:font>
  <w:font w:name="Cormorant Garamond">
    <w:altName w:val="Calibri"/>
    <w:charset w:val="00"/>
    <w:family w:val="auto"/>
    <w:pitch w:val="variable"/>
    <w:sig w:usb0="20000207" w:usb1="00000001" w:usb2="00000000" w:usb3="00000000" w:csb0="00000197" w:csb1="00000000"/>
    <w:embedBold r:id="rId19" w:fontKey="{7A2D6D02-3304-4403-82DE-5E4A794594F3}"/>
  </w:font>
  <w:font w:name="Trebuchet MS">
    <w:panose1 w:val="020B0603020202020204"/>
    <w:charset w:val="00"/>
    <w:family w:val="swiss"/>
    <w:pitch w:val="variable"/>
    <w:sig w:usb0="00000287" w:usb1="00000000" w:usb2="00000000" w:usb3="00000000" w:csb0="0000009F" w:csb1="00000000"/>
    <w:embedBold r:id="rId20" w:fontKey="{82267D75-F36F-4D81-BA5C-782109B262B2}"/>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41493" w14:textId="734506EA" w:rsidR="00F559D3" w:rsidRPr="00AB1022" w:rsidRDefault="00F559D3" w:rsidP="00F559D3">
    <w:pPr>
      <w:spacing w:after="0" w:line="240" w:lineRule="auto"/>
      <w:jc w:val="center"/>
      <w:rPr>
        <w:rFonts w:ascii="Work Sans" w:hAnsi="Work Sans"/>
        <w:bCs/>
        <w:color w:val="A6A6A6" w:themeColor="background1" w:themeShade="A6"/>
        <w:sz w:val="18"/>
        <w:szCs w:val="18"/>
      </w:rPr>
    </w:pPr>
    <w:r>
      <w:rPr>
        <w:rFonts w:ascii="Work Sans" w:hAnsi="Work Sans"/>
        <w:noProof/>
        <w:sz w:val="14"/>
        <w:lang w:eastAsia="fr-FR"/>
      </w:rPr>
      <mc:AlternateContent>
        <mc:Choice Requires="wpg">
          <w:drawing>
            <wp:anchor distT="0" distB="0" distL="114300" distR="114300" simplePos="0" relativeHeight="251664384" behindDoc="1" locked="0" layoutInCell="1" allowOverlap="1" wp14:anchorId="44F45FD0" wp14:editId="6E0C97E9">
              <wp:simplePos x="0" y="0"/>
              <wp:positionH relativeFrom="page">
                <wp:posOffset>5147714</wp:posOffset>
              </wp:positionH>
              <wp:positionV relativeFrom="paragraph">
                <wp:posOffset>83432</wp:posOffset>
              </wp:positionV>
              <wp:extent cx="2747248" cy="694650"/>
              <wp:effectExtent l="0" t="76200" r="15240" b="163195"/>
              <wp:wrapNone/>
              <wp:docPr id="30" name="Groupe 30"/>
              <wp:cNvGraphicFramePr/>
              <a:graphic xmlns:a="http://schemas.openxmlformats.org/drawingml/2006/main">
                <a:graphicData uri="http://schemas.microsoft.com/office/word/2010/wordprocessingGroup">
                  <wpg:wgp>
                    <wpg:cNvGrpSpPr/>
                    <wpg:grpSpPr>
                      <a:xfrm rot="10418526">
                        <a:off x="0" y="0"/>
                        <a:ext cx="2747248" cy="694650"/>
                        <a:chOff x="0" y="0"/>
                        <a:chExt cx="3817950" cy="1025047"/>
                      </a:xfrm>
                    </wpg:grpSpPr>
                    <wps:wsp>
                      <wps:cNvPr id="31" name="Line 2"/>
                      <wps:cNvCnPr>
                        <a:cxnSpLocks noChangeShapeType="1"/>
                      </wps:cNvCnPr>
                      <wps:spPr bwMode="auto">
                        <a:xfrm flipV="1">
                          <a:off x="1092530" y="0"/>
                          <a:ext cx="2725420" cy="101790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a:off x="0" y="427512"/>
                          <a:ext cx="1100455" cy="59753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F0B996" id="Groupe 30" o:spid="_x0000_s1026" style="position:absolute;margin-left:405.35pt;margin-top:6.55pt;width:216.3pt;height:54.7pt;rotation:11379809fd;z-index:-251652096;mso-position-horizontal-relative:page;mso-width-relative:margin;mso-height-relative:margin" coordsize="38179,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">
              <v:line id="Line 2" o:spid="_x0000_s1027" style="position:absolute;flip:y;visibility:visible;mso-wrap-style:square" from="10925,0" to="38179,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" strokecolor="#afa577"/>
              <v:line id="Line 4" o:spid="_x0000_s1028" style="position:absolute;visibility:visible;mso-wrap-style:square" from="0,4275" to="11004,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" strokecolor="#afa577"/>
              <w10:wrap anchorx="page"/>
            </v:group>
          </w:pict>
        </mc:Fallback>
      </mc:AlternateContent>
    </w:r>
    <w:r w:rsidRPr="00AB1022">
      <w:rPr>
        <w:rFonts w:ascii="Work Sans" w:hAnsi="Work Sans"/>
        <w:bCs/>
        <w:color w:val="A6A6A6" w:themeColor="background1" w:themeShade="A6"/>
        <w:sz w:val="18"/>
        <w:szCs w:val="18"/>
      </w:rPr>
      <w:t>01 44 23 21 50 | connect@erganeo.com</w:t>
    </w:r>
  </w:p>
  <w:p w14:paraId="55A5FCA1" w14:textId="77777777" w:rsidR="00F559D3" w:rsidRDefault="00F559D3" w:rsidP="00F559D3">
    <w:pPr>
      <w:spacing w:after="0" w:line="240" w:lineRule="auto"/>
      <w:jc w:val="center"/>
      <w:rPr>
        <w:rFonts w:ascii="Work Sans" w:hAnsi="Work Sans"/>
        <w:bCs/>
        <w:color w:val="A6A6A6" w:themeColor="background1" w:themeShade="A6"/>
        <w:sz w:val="18"/>
        <w:szCs w:val="18"/>
      </w:rPr>
    </w:pPr>
    <w:r w:rsidRPr="00AB1022">
      <w:rPr>
        <w:rFonts w:ascii="Work Sans" w:hAnsi="Work Sans"/>
        <w:bCs/>
        <w:color w:val="A6A6A6" w:themeColor="background1" w:themeShade="A6"/>
        <w:sz w:val="18"/>
        <w:szCs w:val="18"/>
      </w:rPr>
      <w:t>37 rue de Lyon - 75012 Paris CS 32707</w:t>
    </w:r>
  </w:p>
  <w:p w14:paraId="5BD9934A" w14:textId="561B2013" w:rsidR="00F559D3" w:rsidRPr="00AB1022" w:rsidRDefault="00F559D3" w:rsidP="00F559D3">
    <w:pPr>
      <w:spacing w:after="0" w:line="240" w:lineRule="auto"/>
      <w:jc w:val="center"/>
      <w:rPr>
        <w:rFonts w:ascii="Work Sans" w:hAnsi="Work Sans"/>
        <w:bCs/>
        <w:color w:val="A6A6A6" w:themeColor="background1" w:themeShade="A6"/>
        <w:sz w:val="18"/>
        <w:szCs w:val="18"/>
      </w:rPr>
    </w:pPr>
    <w:r>
      <w:rPr>
        <w:rFonts w:ascii="Work Sans" w:hAnsi="Work Sans"/>
        <w:bCs/>
        <w:color w:val="A6A6A6" w:themeColor="background1" w:themeShade="A6"/>
        <w:sz w:val="18"/>
        <w:szCs w:val="18"/>
      </w:rPr>
      <w:t>RCS de Paris </w:t>
    </w:r>
    <w:r w:rsidRPr="004F7E64">
      <w:rPr>
        <w:rFonts w:ascii="Work Sans" w:hAnsi="Work Sans"/>
        <w:bCs/>
        <w:color w:val="A6A6A6" w:themeColor="background1" w:themeShade="A6"/>
        <w:sz w:val="18"/>
        <w:szCs w:val="18"/>
      </w:rPr>
      <w:t>539 868</w:t>
    </w:r>
    <w:r>
      <w:rPr>
        <w:rFonts w:ascii="Work Sans" w:hAnsi="Work Sans"/>
        <w:bCs/>
        <w:color w:val="A6A6A6" w:themeColor="background1" w:themeShade="A6"/>
        <w:sz w:val="18"/>
        <w:szCs w:val="18"/>
      </w:rPr>
      <w:t> </w:t>
    </w:r>
    <w:r w:rsidRPr="004F7E64">
      <w:rPr>
        <w:rFonts w:ascii="Work Sans" w:hAnsi="Work Sans"/>
        <w:bCs/>
        <w:color w:val="A6A6A6" w:themeColor="background1" w:themeShade="A6"/>
        <w:sz w:val="18"/>
        <w:szCs w:val="18"/>
      </w:rPr>
      <w:t>224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A4781A" w14:textId="77777777" w:rsidR="00E548FA" w:rsidRDefault="00E548FA" w:rsidP="00AB6839">
      <w:pPr>
        <w:spacing w:after="0" w:line="240" w:lineRule="auto"/>
      </w:pPr>
      <w:r>
        <w:separator/>
      </w:r>
    </w:p>
  </w:footnote>
  <w:footnote w:type="continuationSeparator" w:id="0">
    <w:p w14:paraId="0E7FC0F3" w14:textId="77777777" w:rsidR="00E548FA" w:rsidRDefault="00E548FA" w:rsidP="00AB6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2C6AE" w14:textId="4389ACA4" w:rsidR="00FD0474" w:rsidRDefault="00FD0474">
    <w:pPr>
      <w:pStyle w:val="En-tte"/>
    </w:pPr>
    <w:r>
      <w:rPr>
        <w:noProof/>
        <w:lang w:eastAsia="fr-FR"/>
      </w:rPr>
      <w:drawing>
        <wp:anchor distT="0" distB="0" distL="114300" distR="114300" simplePos="0" relativeHeight="251662336" behindDoc="0" locked="0" layoutInCell="1" allowOverlap="1" wp14:anchorId="13B0E6B9" wp14:editId="2EC4FE17">
          <wp:simplePos x="0" y="0"/>
          <wp:positionH relativeFrom="margin">
            <wp:align>center</wp:align>
          </wp:positionH>
          <wp:positionV relativeFrom="paragraph">
            <wp:posOffset>-305435</wp:posOffset>
          </wp:positionV>
          <wp:extent cx="2712720" cy="137414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2720" cy="1374140"/>
                  </a:xfrm>
                  <a:prstGeom prst="rect">
                    <a:avLst/>
                  </a:prstGeom>
                </pic:spPr>
              </pic:pic>
            </a:graphicData>
          </a:graphic>
        </wp:anchor>
      </w:drawing>
    </w:r>
    <w:r w:rsidRPr="00FD0474">
      <w:rPr>
        <w:noProof/>
        <w:lang w:eastAsia="fr-FR"/>
      </w:rPr>
      <mc:AlternateContent>
        <mc:Choice Requires="wps">
          <w:drawing>
            <wp:anchor distT="0" distB="0" distL="114300" distR="114300" simplePos="0" relativeHeight="251660288" behindDoc="0" locked="0" layoutInCell="1" allowOverlap="1" wp14:anchorId="5243FE1E" wp14:editId="3708A874">
              <wp:simplePos x="0" y="0"/>
              <wp:positionH relativeFrom="column">
                <wp:posOffset>-491490</wp:posOffset>
              </wp:positionH>
              <wp:positionV relativeFrom="paragraph">
                <wp:posOffset>-514985</wp:posOffset>
              </wp:positionV>
              <wp:extent cx="3359785" cy="626745"/>
              <wp:effectExtent l="0" t="0" r="31115" b="209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785" cy="62674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173DAF" id="Line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7pt,-40.5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" strokecolor="#afa577"/>
          </w:pict>
        </mc:Fallback>
      </mc:AlternateContent>
    </w:r>
    <w:r w:rsidRPr="00FD0474">
      <w:rPr>
        <w:noProof/>
        <w:lang w:eastAsia="fr-FR"/>
      </w:rPr>
      <mc:AlternateContent>
        <mc:Choice Requires="wps">
          <w:drawing>
            <wp:anchor distT="0" distB="0" distL="114300" distR="114300" simplePos="0" relativeHeight="251659264" behindDoc="0" locked="0" layoutInCell="1" allowOverlap="1" wp14:anchorId="42872996" wp14:editId="59A3E58B">
              <wp:simplePos x="0" y="0"/>
              <wp:positionH relativeFrom="column">
                <wp:posOffset>-1276350</wp:posOffset>
              </wp:positionH>
              <wp:positionV relativeFrom="paragraph">
                <wp:posOffset>-164465</wp:posOffset>
              </wp:positionV>
              <wp:extent cx="797442" cy="276447"/>
              <wp:effectExtent l="0" t="0" r="22225" b="2857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442" cy="276447"/>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0A6214" id="Lin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2.95pt" to="-37.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" strokecolor="#afa577"/>
          </w:pict>
        </mc:Fallback>
      </mc:AlternateContent>
    </w:r>
  </w:p>
  <w:p w14:paraId="258EDD9F" w14:textId="77777777" w:rsidR="00FD0474" w:rsidRDefault="00FD047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57361"/>
    <w:multiLevelType w:val="hybridMultilevel"/>
    <w:tmpl w:val="42DA2F10"/>
    <w:lvl w:ilvl="0" w:tplc="B40E2514">
      <w:start w:val="1"/>
      <w:numFmt w:val="bullet"/>
      <w:lvlText w:val=""/>
      <w:lvlJc w:val="left"/>
      <w:pPr>
        <w:ind w:left="720" w:hanging="360"/>
      </w:pPr>
      <w:rPr>
        <w:rFonts w:ascii="Symbol" w:hAnsi="Symbol" w:hint="default"/>
        <w:color w:val="9E946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C64C8C"/>
    <w:multiLevelType w:val="hybridMultilevel"/>
    <w:tmpl w:val="CAC80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AF14C8"/>
    <w:multiLevelType w:val="hybridMultilevel"/>
    <w:tmpl w:val="EBDE23B8"/>
    <w:lvl w:ilvl="0" w:tplc="B40E2514">
      <w:start w:val="1"/>
      <w:numFmt w:val="bullet"/>
      <w:lvlText w:val=""/>
      <w:lvlJc w:val="left"/>
      <w:pPr>
        <w:tabs>
          <w:tab w:val="num" w:pos="720"/>
        </w:tabs>
        <w:ind w:left="720" w:hanging="360"/>
      </w:pPr>
      <w:rPr>
        <w:rFonts w:ascii="Symbol" w:hAnsi="Symbol" w:hint="default"/>
        <w:color w:val="9E946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A961529"/>
    <w:multiLevelType w:val="hybridMultilevel"/>
    <w:tmpl w:val="D200EDDA"/>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BD9199E"/>
    <w:multiLevelType w:val="hybridMultilevel"/>
    <w:tmpl w:val="0A6AC8D2"/>
    <w:lvl w:ilvl="0" w:tplc="040C000F">
      <w:start w:val="1"/>
      <w:numFmt w:val="decimal"/>
      <w:lvlText w:val="%1."/>
      <w:lvlJc w:val="left"/>
      <w:pPr>
        <w:ind w:left="720" w:hanging="360"/>
      </w:pPr>
      <w:rPr>
        <w:rFont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271231"/>
    <w:multiLevelType w:val="hybridMultilevel"/>
    <w:tmpl w:val="257C5B2A"/>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4895749"/>
    <w:multiLevelType w:val="hybridMultilevel"/>
    <w:tmpl w:val="B300991C"/>
    <w:lvl w:ilvl="0" w:tplc="B40E2514">
      <w:start w:val="1"/>
      <w:numFmt w:val="bullet"/>
      <w:lvlText w:val=""/>
      <w:lvlJc w:val="left"/>
      <w:pPr>
        <w:ind w:left="1080" w:hanging="360"/>
      </w:pPr>
      <w:rPr>
        <w:rFonts w:ascii="Symbol" w:hAnsi="Symbol" w:hint="default"/>
        <w:color w:val="9E946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2FFA3B2A"/>
    <w:multiLevelType w:val="hybridMultilevel"/>
    <w:tmpl w:val="03EA78DE"/>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E6696D"/>
    <w:multiLevelType w:val="hybridMultilevel"/>
    <w:tmpl w:val="8C66B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183827"/>
    <w:multiLevelType w:val="hybridMultilevel"/>
    <w:tmpl w:val="C47C48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C559D9"/>
    <w:multiLevelType w:val="hybridMultilevel"/>
    <w:tmpl w:val="685870BC"/>
    <w:lvl w:ilvl="0" w:tplc="5F4C6ED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71C3117"/>
    <w:multiLevelType w:val="hybridMultilevel"/>
    <w:tmpl w:val="3BB28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4F5059C"/>
    <w:multiLevelType w:val="hybridMultilevel"/>
    <w:tmpl w:val="A96E4F8C"/>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5BF4B74"/>
    <w:multiLevelType w:val="hybridMultilevel"/>
    <w:tmpl w:val="DC9AA348"/>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594D2A70"/>
    <w:multiLevelType w:val="hybridMultilevel"/>
    <w:tmpl w:val="AD94B364"/>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B9A6779"/>
    <w:multiLevelType w:val="hybridMultilevel"/>
    <w:tmpl w:val="A2E00B6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C556C14"/>
    <w:multiLevelType w:val="hybridMultilevel"/>
    <w:tmpl w:val="0CD22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E8014AE"/>
    <w:multiLevelType w:val="hybridMultilevel"/>
    <w:tmpl w:val="75805588"/>
    <w:lvl w:ilvl="0" w:tplc="696029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2DB3C1F"/>
    <w:multiLevelType w:val="hybridMultilevel"/>
    <w:tmpl w:val="5B64A728"/>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77305ED"/>
    <w:multiLevelType w:val="hybridMultilevel"/>
    <w:tmpl w:val="F88E1F10"/>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ADA0406"/>
    <w:multiLevelType w:val="hybridMultilevel"/>
    <w:tmpl w:val="F4CAAD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1A04909"/>
    <w:multiLevelType w:val="hybridMultilevel"/>
    <w:tmpl w:val="F716C5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43326C4"/>
    <w:multiLevelType w:val="hybridMultilevel"/>
    <w:tmpl w:val="F0FCB586"/>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52D0BCA"/>
    <w:multiLevelType w:val="hybridMultilevel"/>
    <w:tmpl w:val="0B08AE32"/>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9114FEB"/>
    <w:multiLevelType w:val="hybridMultilevel"/>
    <w:tmpl w:val="703C400A"/>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FDC736F"/>
    <w:multiLevelType w:val="hybridMultilevel"/>
    <w:tmpl w:val="3438BB1A"/>
    <w:lvl w:ilvl="0" w:tplc="604A5892">
      <w:start w:val="5"/>
      <w:numFmt w:val="bullet"/>
      <w:lvlText w:val="-"/>
      <w:lvlJc w:val="left"/>
      <w:pPr>
        <w:ind w:left="1776" w:hanging="360"/>
      </w:pPr>
      <w:rPr>
        <w:rFonts w:ascii="Work Sans" w:eastAsiaTheme="minorHAnsi" w:hAnsi="Work Sans"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37"/>
  </w:num>
  <w:num w:numId="2">
    <w:abstractNumId w:val="16"/>
  </w:num>
  <w:num w:numId="3">
    <w:abstractNumId w:val="30"/>
  </w:num>
  <w:num w:numId="4">
    <w:abstractNumId w:val="34"/>
  </w:num>
  <w:num w:numId="5">
    <w:abstractNumId w:val="27"/>
  </w:num>
  <w:num w:numId="6">
    <w:abstractNumId w:val="14"/>
  </w:num>
  <w:num w:numId="7">
    <w:abstractNumId w:val="19"/>
  </w:num>
  <w:num w:numId="8">
    <w:abstractNumId w:val="38"/>
  </w:num>
  <w:num w:numId="9">
    <w:abstractNumId w:val="7"/>
  </w:num>
  <w:num w:numId="10">
    <w:abstractNumId w:val="25"/>
  </w:num>
  <w:num w:numId="11">
    <w:abstractNumId w:val="32"/>
  </w:num>
  <w:num w:numId="12">
    <w:abstractNumId w:val="10"/>
  </w:num>
  <w:num w:numId="13">
    <w:abstractNumId w:val="31"/>
  </w:num>
  <w:num w:numId="14">
    <w:abstractNumId w:val="3"/>
  </w:num>
  <w:num w:numId="15">
    <w:abstractNumId w:val="29"/>
  </w:num>
  <w:num w:numId="16">
    <w:abstractNumId w:val="17"/>
  </w:num>
  <w:num w:numId="17">
    <w:abstractNumId w:val="23"/>
  </w:num>
  <w:num w:numId="18">
    <w:abstractNumId w:val="13"/>
  </w:num>
  <w:num w:numId="19">
    <w:abstractNumId w:val="36"/>
  </w:num>
  <w:num w:numId="20">
    <w:abstractNumId w:val="24"/>
  </w:num>
  <w:num w:numId="21">
    <w:abstractNumId w:val="39"/>
  </w:num>
  <w:num w:numId="22">
    <w:abstractNumId w:val="26"/>
  </w:num>
  <w:num w:numId="23">
    <w:abstractNumId w:val="18"/>
  </w:num>
  <w:num w:numId="24">
    <w:abstractNumId w:val="11"/>
  </w:num>
  <w:num w:numId="25">
    <w:abstractNumId w:val="21"/>
  </w:num>
  <w:num w:numId="26">
    <w:abstractNumId w:val="33"/>
  </w:num>
  <w:num w:numId="27">
    <w:abstractNumId w:val="22"/>
  </w:num>
  <w:num w:numId="28">
    <w:abstractNumId w:val="12"/>
  </w:num>
  <w:num w:numId="29">
    <w:abstractNumId w:val="5"/>
  </w:num>
  <w:num w:numId="30">
    <w:abstractNumId w:val="9"/>
  </w:num>
  <w:num w:numId="31">
    <w:abstractNumId w:val="6"/>
  </w:num>
  <w:num w:numId="32">
    <w:abstractNumId w:val="2"/>
  </w:num>
  <w:num w:numId="33">
    <w:abstractNumId w:val="0"/>
  </w:num>
  <w:num w:numId="34">
    <w:abstractNumId w:val="40"/>
  </w:num>
  <w:num w:numId="35">
    <w:abstractNumId w:val="8"/>
  </w:num>
  <w:num w:numId="36">
    <w:abstractNumId w:val="35"/>
  </w:num>
  <w:num w:numId="37">
    <w:abstractNumId w:val="4"/>
  </w:num>
  <w:num w:numId="38">
    <w:abstractNumId w:val="20"/>
  </w:num>
  <w:num w:numId="39">
    <w:abstractNumId w:val="28"/>
  </w:num>
  <w:num w:numId="40">
    <w:abstractNumId w:val="1"/>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9A7"/>
    <w:rsid w:val="00000D74"/>
    <w:rsid w:val="00007394"/>
    <w:rsid w:val="000139F7"/>
    <w:rsid w:val="00014EA9"/>
    <w:rsid w:val="00016B95"/>
    <w:rsid w:val="00021425"/>
    <w:rsid w:val="00023170"/>
    <w:rsid w:val="00025DCA"/>
    <w:rsid w:val="00033393"/>
    <w:rsid w:val="000346F9"/>
    <w:rsid w:val="0004257A"/>
    <w:rsid w:val="00043AA8"/>
    <w:rsid w:val="000449C4"/>
    <w:rsid w:val="000471C4"/>
    <w:rsid w:val="00052BA0"/>
    <w:rsid w:val="00057BCB"/>
    <w:rsid w:val="00066420"/>
    <w:rsid w:val="0006783A"/>
    <w:rsid w:val="00072D66"/>
    <w:rsid w:val="000861E4"/>
    <w:rsid w:val="0009418D"/>
    <w:rsid w:val="000A0761"/>
    <w:rsid w:val="000A1D15"/>
    <w:rsid w:val="000A23BA"/>
    <w:rsid w:val="000A48E1"/>
    <w:rsid w:val="000A69D9"/>
    <w:rsid w:val="000A7271"/>
    <w:rsid w:val="000B0073"/>
    <w:rsid w:val="000B33E4"/>
    <w:rsid w:val="000B36BB"/>
    <w:rsid w:val="000B6166"/>
    <w:rsid w:val="000B6AE4"/>
    <w:rsid w:val="000C0672"/>
    <w:rsid w:val="000C4481"/>
    <w:rsid w:val="000D1B1D"/>
    <w:rsid w:val="000D7DCA"/>
    <w:rsid w:val="000E12A4"/>
    <w:rsid w:val="000E1893"/>
    <w:rsid w:val="000E5DA7"/>
    <w:rsid w:val="000F746B"/>
    <w:rsid w:val="00100B07"/>
    <w:rsid w:val="001038C5"/>
    <w:rsid w:val="00104282"/>
    <w:rsid w:val="001112D1"/>
    <w:rsid w:val="00114C61"/>
    <w:rsid w:val="00115AAA"/>
    <w:rsid w:val="0011663D"/>
    <w:rsid w:val="00124071"/>
    <w:rsid w:val="0012410A"/>
    <w:rsid w:val="001361CF"/>
    <w:rsid w:val="00140487"/>
    <w:rsid w:val="00147DDD"/>
    <w:rsid w:val="001630F8"/>
    <w:rsid w:val="0016402E"/>
    <w:rsid w:val="00167D82"/>
    <w:rsid w:val="00171156"/>
    <w:rsid w:val="00176FD2"/>
    <w:rsid w:val="00180551"/>
    <w:rsid w:val="00183AF2"/>
    <w:rsid w:val="0018641C"/>
    <w:rsid w:val="00192433"/>
    <w:rsid w:val="00197D09"/>
    <w:rsid w:val="001A48F4"/>
    <w:rsid w:val="001A6F2D"/>
    <w:rsid w:val="001A7E54"/>
    <w:rsid w:val="001B0FC7"/>
    <w:rsid w:val="001B4C36"/>
    <w:rsid w:val="001B79CC"/>
    <w:rsid w:val="001C22B2"/>
    <w:rsid w:val="001D63DB"/>
    <w:rsid w:val="001E38B3"/>
    <w:rsid w:val="001F40BF"/>
    <w:rsid w:val="001F5422"/>
    <w:rsid w:val="0020477C"/>
    <w:rsid w:val="00204C90"/>
    <w:rsid w:val="002130B5"/>
    <w:rsid w:val="00213F71"/>
    <w:rsid w:val="0021677E"/>
    <w:rsid w:val="00216DD9"/>
    <w:rsid w:val="00217C77"/>
    <w:rsid w:val="00224756"/>
    <w:rsid w:val="0023715E"/>
    <w:rsid w:val="0023774F"/>
    <w:rsid w:val="00237AF4"/>
    <w:rsid w:val="00247A50"/>
    <w:rsid w:val="00250668"/>
    <w:rsid w:val="00253C77"/>
    <w:rsid w:val="002573A2"/>
    <w:rsid w:val="0026150D"/>
    <w:rsid w:val="00265280"/>
    <w:rsid w:val="00265AC6"/>
    <w:rsid w:val="002749A3"/>
    <w:rsid w:val="00282B0E"/>
    <w:rsid w:val="00283EDB"/>
    <w:rsid w:val="002919A3"/>
    <w:rsid w:val="002932AF"/>
    <w:rsid w:val="00297C67"/>
    <w:rsid w:val="002A2EE5"/>
    <w:rsid w:val="002A4B68"/>
    <w:rsid w:val="002A5C86"/>
    <w:rsid w:val="002B40E1"/>
    <w:rsid w:val="002C1921"/>
    <w:rsid w:val="002C29BE"/>
    <w:rsid w:val="002D1C3A"/>
    <w:rsid w:val="002D6435"/>
    <w:rsid w:val="002D7417"/>
    <w:rsid w:val="002E2575"/>
    <w:rsid w:val="002F10C8"/>
    <w:rsid w:val="00300F76"/>
    <w:rsid w:val="00310CD3"/>
    <w:rsid w:val="00312C91"/>
    <w:rsid w:val="003152A1"/>
    <w:rsid w:val="00321CA9"/>
    <w:rsid w:val="00324A7A"/>
    <w:rsid w:val="00327EBF"/>
    <w:rsid w:val="00330B5B"/>
    <w:rsid w:val="00331028"/>
    <w:rsid w:val="00333A3B"/>
    <w:rsid w:val="0033745A"/>
    <w:rsid w:val="00342B7B"/>
    <w:rsid w:val="003476D9"/>
    <w:rsid w:val="003509A7"/>
    <w:rsid w:val="00353A58"/>
    <w:rsid w:val="00353ABC"/>
    <w:rsid w:val="00356966"/>
    <w:rsid w:val="00361BBE"/>
    <w:rsid w:val="00366A0D"/>
    <w:rsid w:val="003742C5"/>
    <w:rsid w:val="0037430E"/>
    <w:rsid w:val="00375341"/>
    <w:rsid w:val="003761AB"/>
    <w:rsid w:val="00377818"/>
    <w:rsid w:val="003837FE"/>
    <w:rsid w:val="00386B67"/>
    <w:rsid w:val="0039341B"/>
    <w:rsid w:val="00394AFA"/>
    <w:rsid w:val="003A05B6"/>
    <w:rsid w:val="003A0B4D"/>
    <w:rsid w:val="003A1F94"/>
    <w:rsid w:val="003A524F"/>
    <w:rsid w:val="003A71A6"/>
    <w:rsid w:val="003B1369"/>
    <w:rsid w:val="003B4DDF"/>
    <w:rsid w:val="003C1D98"/>
    <w:rsid w:val="003D3614"/>
    <w:rsid w:val="003E09E1"/>
    <w:rsid w:val="003E5DC6"/>
    <w:rsid w:val="003E6CEF"/>
    <w:rsid w:val="003E7C64"/>
    <w:rsid w:val="003F623A"/>
    <w:rsid w:val="003F6C83"/>
    <w:rsid w:val="004005C0"/>
    <w:rsid w:val="00401ABD"/>
    <w:rsid w:val="0040332C"/>
    <w:rsid w:val="004048BB"/>
    <w:rsid w:val="004133CD"/>
    <w:rsid w:val="00414B93"/>
    <w:rsid w:val="00415553"/>
    <w:rsid w:val="00415AF6"/>
    <w:rsid w:val="00415CF3"/>
    <w:rsid w:val="0041726A"/>
    <w:rsid w:val="00420278"/>
    <w:rsid w:val="004220DB"/>
    <w:rsid w:val="004234C9"/>
    <w:rsid w:val="00425F0D"/>
    <w:rsid w:val="004305C0"/>
    <w:rsid w:val="004334BD"/>
    <w:rsid w:val="004471AA"/>
    <w:rsid w:val="0044720C"/>
    <w:rsid w:val="00452D71"/>
    <w:rsid w:val="00467E24"/>
    <w:rsid w:val="0047133F"/>
    <w:rsid w:val="00476204"/>
    <w:rsid w:val="00482DE7"/>
    <w:rsid w:val="0048392E"/>
    <w:rsid w:val="00492282"/>
    <w:rsid w:val="004A3180"/>
    <w:rsid w:val="004A4C0C"/>
    <w:rsid w:val="004C1BE2"/>
    <w:rsid w:val="004C4B60"/>
    <w:rsid w:val="004D04C1"/>
    <w:rsid w:val="004E1984"/>
    <w:rsid w:val="004E2C02"/>
    <w:rsid w:val="004F06F4"/>
    <w:rsid w:val="004F450F"/>
    <w:rsid w:val="004F46C3"/>
    <w:rsid w:val="004F5DC4"/>
    <w:rsid w:val="004F7550"/>
    <w:rsid w:val="00502548"/>
    <w:rsid w:val="00503625"/>
    <w:rsid w:val="00503707"/>
    <w:rsid w:val="00506D06"/>
    <w:rsid w:val="00513E2E"/>
    <w:rsid w:val="005213D8"/>
    <w:rsid w:val="0053160B"/>
    <w:rsid w:val="00533D5A"/>
    <w:rsid w:val="00533DF8"/>
    <w:rsid w:val="005364AD"/>
    <w:rsid w:val="00544247"/>
    <w:rsid w:val="00550246"/>
    <w:rsid w:val="00553FD2"/>
    <w:rsid w:val="005704C6"/>
    <w:rsid w:val="005812D9"/>
    <w:rsid w:val="00583042"/>
    <w:rsid w:val="00594427"/>
    <w:rsid w:val="00594CFD"/>
    <w:rsid w:val="0059595B"/>
    <w:rsid w:val="005961B9"/>
    <w:rsid w:val="005975ED"/>
    <w:rsid w:val="005A6BAC"/>
    <w:rsid w:val="005A7907"/>
    <w:rsid w:val="005B3CF1"/>
    <w:rsid w:val="005C3AA7"/>
    <w:rsid w:val="005C5860"/>
    <w:rsid w:val="005C61AA"/>
    <w:rsid w:val="005D2062"/>
    <w:rsid w:val="005D43B2"/>
    <w:rsid w:val="005D4804"/>
    <w:rsid w:val="005E017B"/>
    <w:rsid w:val="005E7E86"/>
    <w:rsid w:val="00601CF1"/>
    <w:rsid w:val="00604517"/>
    <w:rsid w:val="00617E0F"/>
    <w:rsid w:val="00622CAC"/>
    <w:rsid w:val="00623B90"/>
    <w:rsid w:val="00630D03"/>
    <w:rsid w:val="00634F0D"/>
    <w:rsid w:val="00635D80"/>
    <w:rsid w:val="00641AC9"/>
    <w:rsid w:val="00645301"/>
    <w:rsid w:val="00652569"/>
    <w:rsid w:val="00652623"/>
    <w:rsid w:val="00652912"/>
    <w:rsid w:val="00652CFE"/>
    <w:rsid w:val="00655A28"/>
    <w:rsid w:val="0065668D"/>
    <w:rsid w:val="0065760F"/>
    <w:rsid w:val="0067187A"/>
    <w:rsid w:val="006719B7"/>
    <w:rsid w:val="00671DCC"/>
    <w:rsid w:val="006807D0"/>
    <w:rsid w:val="00686D3F"/>
    <w:rsid w:val="00693821"/>
    <w:rsid w:val="006A5CE2"/>
    <w:rsid w:val="006B178D"/>
    <w:rsid w:val="006B30C5"/>
    <w:rsid w:val="006D7B16"/>
    <w:rsid w:val="006E155E"/>
    <w:rsid w:val="006E19D4"/>
    <w:rsid w:val="006E4C50"/>
    <w:rsid w:val="006E4EB5"/>
    <w:rsid w:val="006F27C6"/>
    <w:rsid w:val="007033DF"/>
    <w:rsid w:val="00703CF2"/>
    <w:rsid w:val="00711923"/>
    <w:rsid w:val="00715ABD"/>
    <w:rsid w:val="007160E3"/>
    <w:rsid w:val="00725BC8"/>
    <w:rsid w:val="00726A17"/>
    <w:rsid w:val="00731BB9"/>
    <w:rsid w:val="00733931"/>
    <w:rsid w:val="007426C1"/>
    <w:rsid w:val="00747768"/>
    <w:rsid w:val="00755F66"/>
    <w:rsid w:val="0077423E"/>
    <w:rsid w:val="007754E9"/>
    <w:rsid w:val="007A7DAC"/>
    <w:rsid w:val="007B2A87"/>
    <w:rsid w:val="007B6E5C"/>
    <w:rsid w:val="007C0BF2"/>
    <w:rsid w:val="007C2D79"/>
    <w:rsid w:val="007C31A3"/>
    <w:rsid w:val="007C340A"/>
    <w:rsid w:val="007C6674"/>
    <w:rsid w:val="007D5E7D"/>
    <w:rsid w:val="007D6017"/>
    <w:rsid w:val="007E49DE"/>
    <w:rsid w:val="007F1207"/>
    <w:rsid w:val="007F4434"/>
    <w:rsid w:val="00802BFA"/>
    <w:rsid w:val="00804209"/>
    <w:rsid w:val="00806B78"/>
    <w:rsid w:val="008161ED"/>
    <w:rsid w:val="00817529"/>
    <w:rsid w:val="008246CD"/>
    <w:rsid w:val="00827AEE"/>
    <w:rsid w:val="0083011D"/>
    <w:rsid w:val="00833622"/>
    <w:rsid w:val="008408A9"/>
    <w:rsid w:val="00840DED"/>
    <w:rsid w:val="0084730E"/>
    <w:rsid w:val="00852E19"/>
    <w:rsid w:val="00856F79"/>
    <w:rsid w:val="008603F0"/>
    <w:rsid w:val="00860D81"/>
    <w:rsid w:val="00863FF6"/>
    <w:rsid w:val="00864276"/>
    <w:rsid w:val="008643CB"/>
    <w:rsid w:val="00865B01"/>
    <w:rsid w:val="00873E8A"/>
    <w:rsid w:val="008766F3"/>
    <w:rsid w:val="0088002F"/>
    <w:rsid w:val="00890717"/>
    <w:rsid w:val="00891B83"/>
    <w:rsid w:val="00895993"/>
    <w:rsid w:val="008A659D"/>
    <w:rsid w:val="008A6CFB"/>
    <w:rsid w:val="008B553F"/>
    <w:rsid w:val="008B7654"/>
    <w:rsid w:val="008C3FB7"/>
    <w:rsid w:val="008D0046"/>
    <w:rsid w:val="008D04CD"/>
    <w:rsid w:val="008D0972"/>
    <w:rsid w:val="008D0BAD"/>
    <w:rsid w:val="008D224F"/>
    <w:rsid w:val="008D2452"/>
    <w:rsid w:val="008D42A9"/>
    <w:rsid w:val="008F1E86"/>
    <w:rsid w:val="008F3131"/>
    <w:rsid w:val="00907CD2"/>
    <w:rsid w:val="0091639D"/>
    <w:rsid w:val="009165B2"/>
    <w:rsid w:val="009176E6"/>
    <w:rsid w:val="0094358D"/>
    <w:rsid w:val="009539C0"/>
    <w:rsid w:val="0096064B"/>
    <w:rsid w:val="00961222"/>
    <w:rsid w:val="00962E1B"/>
    <w:rsid w:val="009636D7"/>
    <w:rsid w:val="009653EC"/>
    <w:rsid w:val="00982C3C"/>
    <w:rsid w:val="00984B01"/>
    <w:rsid w:val="009A0EF2"/>
    <w:rsid w:val="009A1787"/>
    <w:rsid w:val="009A4613"/>
    <w:rsid w:val="009C0963"/>
    <w:rsid w:val="009C0E17"/>
    <w:rsid w:val="009C13D5"/>
    <w:rsid w:val="009C1EB5"/>
    <w:rsid w:val="009C26F4"/>
    <w:rsid w:val="009C532D"/>
    <w:rsid w:val="009C7FC4"/>
    <w:rsid w:val="009D186D"/>
    <w:rsid w:val="009E3544"/>
    <w:rsid w:val="009E5996"/>
    <w:rsid w:val="009E7AA1"/>
    <w:rsid w:val="009F232C"/>
    <w:rsid w:val="009F5C53"/>
    <w:rsid w:val="009F5C77"/>
    <w:rsid w:val="00A05F24"/>
    <w:rsid w:val="00A07B5A"/>
    <w:rsid w:val="00A10FB3"/>
    <w:rsid w:val="00A20EFB"/>
    <w:rsid w:val="00A21082"/>
    <w:rsid w:val="00A267C8"/>
    <w:rsid w:val="00A32A29"/>
    <w:rsid w:val="00A354DB"/>
    <w:rsid w:val="00A4757B"/>
    <w:rsid w:val="00A501A0"/>
    <w:rsid w:val="00A509F9"/>
    <w:rsid w:val="00A53ACE"/>
    <w:rsid w:val="00A54D71"/>
    <w:rsid w:val="00A55098"/>
    <w:rsid w:val="00A616D3"/>
    <w:rsid w:val="00A63B46"/>
    <w:rsid w:val="00A72C5C"/>
    <w:rsid w:val="00A7516D"/>
    <w:rsid w:val="00A775A5"/>
    <w:rsid w:val="00A80E76"/>
    <w:rsid w:val="00A91E97"/>
    <w:rsid w:val="00A94F77"/>
    <w:rsid w:val="00A971D4"/>
    <w:rsid w:val="00A97BF1"/>
    <w:rsid w:val="00AA19FE"/>
    <w:rsid w:val="00AA381A"/>
    <w:rsid w:val="00AB1C34"/>
    <w:rsid w:val="00AB6839"/>
    <w:rsid w:val="00AB7592"/>
    <w:rsid w:val="00AC0B10"/>
    <w:rsid w:val="00AC3739"/>
    <w:rsid w:val="00AE3B95"/>
    <w:rsid w:val="00AF2899"/>
    <w:rsid w:val="00AF29A8"/>
    <w:rsid w:val="00B00957"/>
    <w:rsid w:val="00B15308"/>
    <w:rsid w:val="00B20623"/>
    <w:rsid w:val="00B221D5"/>
    <w:rsid w:val="00B2240B"/>
    <w:rsid w:val="00B34BF6"/>
    <w:rsid w:val="00B40C7B"/>
    <w:rsid w:val="00B41D94"/>
    <w:rsid w:val="00B4375A"/>
    <w:rsid w:val="00B47833"/>
    <w:rsid w:val="00B52C26"/>
    <w:rsid w:val="00B565C2"/>
    <w:rsid w:val="00B576BE"/>
    <w:rsid w:val="00B6308B"/>
    <w:rsid w:val="00B66906"/>
    <w:rsid w:val="00B67D0E"/>
    <w:rsid w:val="00B761AE"/>
    <w:rsid w:val="00B802D2"/>
    <w:rsid w:val="00B912D0"/>
    <w:rsid w:val="00B94DE5"/>
    <w:rsid w:val="00BA5478"/>
    <w:rsid w:val="00BA5AC0"/>
    <w:rsid w:val="00BA6E73"/>
    <w:rsid w:val="00BC4004"/>
    <w:rsid w:val="00BC7881"/>
    <w:rsid w:val="00BD01AB"/>
    <w:rsid w:val="00BD4A8E"/>
    <w:rsid w:val="00BE4F3F"/>
    <w:rsid w:val="00BF0ABB"/>
    <w:rsid w:val="00C00834"/>
    <w:rsid w:val="00C14A93"/>
    <w:rsid w:val="00C158F0"/>
    <w:rsid w:val="00C20137"/>
    <w:rsid w:val="00C21645"/>
    <w:rsid w:val="00C33DFF"/>
    <w:rsid w:val="00C36482"/>
    <w:rsid w:val="00C45879"/>
    <w:rsid w:val="00C5523A"/>
    <w:rsid w:val="00C6305F"/>
    <w:rsid w:val="00C67B24"/>
    <w:rsid w:val="00C76014"/>
    <w:rsid w:val="00C77986"/>
    <w:rsid w:val="00C813A3"/>
    <w:rsid w:val="00C83121"/>
    <w:rsid w:val="00C84A94"/>
    <w:rsid w:val="00C867FE"/>
    <w:rsid w:val="00C87545"/>
    <w:rsid w:val="00C87CC9"/>
    <w:rsid w:val="00C92A37"/>
    <w:rsid w:val="00C93E96"/>
    <w:rsid w:val="00CA304A"/>
    <w:rsid w:val="00CA3511"/>
    <w:rsid w:val="00CB0CE6"/>
    <w:rsid w:val="00CB2435"/>
    <w:rsid w:val="00CB2C67"/>
    <w:rsid w:val="00CB46B2"/>
    <w:rsid w:val="00CC2135"/>
    <w:rsid w:val="00CC560D"/>
    <w:rsid w:val="00CD2BEA"/>
    <w:rsid w:val="00CE3620"/>
    <w:rsid w:val="00CE763E"/>
    <w:rsid w:val="00CF134F"/>
    <w:rsid w:val="00D007AC"/>
    <w:rsid w:val="00D010B3"/>
    <w:rsid w:val="00D120FC"/>
    <w:rsid w:val="00D17B3D"/>
    <w:rsid w:val="00D21052"/>
    <w:rsid w:val="00D26BA4"/>
    <w:rsid w:val="00D309B3"/>
    <w:rsid w:val="00D36CBD"/>
    <w:rsid w:val="00D44DB6"/>
    <w:rsid w:val="00D54250"/>
    <w:rsid w:val="00D56E3E"/>
    <w:rsid w:val="00D66DDD"/>
    <w:rsid w:val="00D8447A"/>
    <w:rsid w:val="00D90774"/>
    <w:rsid w:val="00D94F29"/>
    <w:rsid w:val="00DA3BCF"/>
    <w:rsid w:val="00DB197E"/>
    <w:rsid w:val="00DB25E4"/>
    <w:rsid w:val="00DC062A"/>
    <w:rsid w:val="00DC2B6D"/>
    <w:rsid w:val="00DC3CF0"/>
    <w:rsid w:val="00DD0707"/>
    <w:rsid w:val="00DF2CB3"/>
    <w:rsid w:val="00DF2E6A"/>
    <w:rsid w:val="00DF47E5"/>
    <w:rsid w:val="00E00889"/>
    <w:rsid w:val="00E03DA1"/>
    <w:rsid w:val="00E10E20"/>
    <w:rsid w:val="00E111CE"/>
    <w:rsid w:val="00E12CF8"/>
    <w:rsid w:val="00E15EFD"/>
    <w:rsid w:val="00E17277"/>
    <w:rsid w:val="00E1733B"/>
    <w:rsid w:val="00E17EBA"/>
    <w:rsid w:val="00E2202C"/>
    <w:rsid w:val="00E2397C"/>
    <w:rsid w:val="00E24736"/>
    <w:rsid w:val="00E34B36"/>
    <w:rsid w:val="00E375DC"/>
    <w:rsid w:val="00E43CAB"/>
    <w:rsid w:val="00E45D38"/>
    <w:rsid w:val="00E5377F"/>
    <w:rsid w:val="00E548FA"/>
    <w:rsid w:val="00E608EA"/>
    <w:rsid w:val="00E61309"/>
    <w:rsid w:val="00E62703"/>
    <w:rsid w:val="00E63629"/>
    <w:rsid w:val="00E8261C"/>
    <w:rsid w:val="00E8622E"/>
    <w:rsid w:val="00E913C1"/>
    <w:rsid w:val="00EA352A"/>
    <w:rsid w:val="00EA786A"/>
    <w:rsid w:val="00EA7C3B"/>
    <w:rsid w:val="00EB227D"/>
    <w:rsid w:val="00ED246D"/>
    <w:rsid w:val="00ED3A97"/>
    <w:rsid w:val="00ED7D2E"/>
    <w:rsid w:val="00EE68D3"/>
    <w:rsid w:val="00F02638"/>
    <w:rsid w:val="00F05177"/>
    <w:rsid w:val="00F1209E"/>
    <w:rsid w:val="00F229D8"/>
    <w:rsid w:val="00F34E1E"/>
    <w:rsid w:val="00F3721E"/>
    <w:rsid w:val="00F37D87"/>
    <w:rsid w:val="00F404D8"/>
    <w:rsid w:val="00F446BE"/>
    <w:rsid w:val="00F505B9"/>
    <w:rsid w:val="00F5318B"/>
    <w:rsid w:val="00F54D5E"/>
    <w:rsid w:val="00F559D3"/>
    <w:rsid w:val="00F564C8"/>
    <w:rsid w:val="00F61BCB"/>
    <w:rsid w:val="00F643BB"/>
    <w:rsid w:val="00F65AAE"/>
    <w:rsid w:val="00F67FBB"/>
    <w:rsid w:val="00F72F2A"/>
    <w:rsid w:val="00F75FE6"/>
    <w:rsid w:val="00F8662D"/>
    <w:rsid w:val="00F86C03"/>
    <w:rsid w:val="00F92D26"/>
    <w:rsid w:val="00FA14CC"/>
    <w:rsid w:val="00FA1F45"/>
    <w:rsid w:val="00FA7688"/>
    <w:rsid w:val="00FB1E76"/>
    <w:rsid w:val="00FB38F2"/>
    <w:rsid w:val="00FB5638"/>
    <w:rsid w:val="00FB5E86"/>
    <w:rsid w:val="00FB7332"/>
    <w:rsid w:val="00FC20BC"/>
    <w:rsid w:val="00FD0474"/>
    <w:rsid w:val="00FD39BD"/>
    <w:rsid w:val="00FE524A"/>
    <w:rsid w:val="00FF3486"/>
    <w:rsid w:val="00FF3A4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EA2E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rsid w:val="00AB6839"/>
    <w:rPr>
      <w:rFonts w:ascii="Times New Roman" w:eastAsia="Times New Roman" w:hAnsi="Times New Roman" w:cs="Times New Roman"/>
      <w:sz w:val="24"/>
      <w:szCs w:val="24"/>
      <w:lang w:eastAsia="fr-FR"/>
    </w:rPr>
  </w:style>
  <w:style w:type="character" w:styleId="Appelnotedebasdep">
    <w:name w:val="footnote reference"/>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uiPriority w:val="99"/>
    <w:locked/>
    <w:rsid w:val="00E61309"/>
    <w:pPr>
      <w:keepNext w:val="0"/>
      <w:keepLines w:val="0"/>
      <w:numPr>
        <w:numId w:val="11"/>
      </w:numPr>
      <w:pBdr>
        <w:bottom w:val="single" w:sz="4" w:space="1" w:color="000080"/>
      </w:pBdr>
      <w:tabs>
        <w:tab w:val="clear" w:pos="397"/>
        <w:tab w:val="num" w:pos="360"/>
      </w:tabs>
      <w:autoSpaceDE w:val="0"/>
      <w:autoSpaceDN w:val="0"/>
      <w:spacing w:before="120" w:after="120" w:line="240" w:lineRule="auto"/>
      <w:ind w:left="0" w:right="113" w:firstLine="0"/>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uiPriority w:val="39"/>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E6270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rsid w:val="00AB6839"/>
    <w:rPr>
      <w:rFonts w:ascii="Times New Roman" w:eastAsia="Times New Roman" w:hAnsi="Times New Roman" w:cs="Times New Roman"/>
      <w:sz w:val="24"/>
      <w:szCs w:val="24"/>
      <w:lang w:eastAsia="fr-FR"/>
    </w:rPr>
  </w:style>
  <w:style w:type="character" w:styleId="Appelnotedebasdep">
    <w:name w:val="footnote reference"/>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uiPriority w:val="99"/>
    <w:locked/>
    <w:rsid w:val="00E61309"/>
    <w:pPr>
      <w:keepNext w:val="0"/>
      <w:keepLines w:val="0"/>
      <w:numPr>
        <w:numId w:val="11"/>
      </w:numPr>
      <w:pBdr>
        <w:bottom w:val="single" w:sz="4" w:space="1" w:color="000080"/>
      </w:pBdr>
      <w:tabs>
        <w:tab w:val="clear" w:pos="397"/>
        <w:tab w:val="num" w:pos="360"/>
      </w:tabs>
      <w:autoSpaceDE w:val="0"/>
      <w:autoSpaceDN w:val="0"/>
      <w:spacing w:before="120" w:after="120" w:line="240" w:lineRule="auto"/>
      <w:ind w:left="0" w:right="113" w:firstLine="0"/>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uiPriority w:val="39"/>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E62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030274">
      <w:bodyDiv w:val="1"/>
      <w:marLeft w:val="0"/>
      <w:marRight w:val="0"/>
      <w:marTop w:val="0"/>
      <w:marBottom w:val="0"/>
      <w:divBdr>
        <w:top w:val="none" w:sz="0" w:space="0" w:color="auto"/>
        <w:left w:val="none" w:sz="0" w:space="0" w:color="auto"/>
        <w:bottom w:val="none" w:sz="0" w:space="0" w:color="auto"/>
        <w:right w:val="none" w:sz="0" w:space="0" w:color="auto"/>
      </w:divBdr>
    </w:div>
    <w:div w:id="1214804164">
      <w:bodyDiv w:val="1"/>
      <w:marLeft w:val="0"/>
      <w:marRight w:val="0"/>
      <w:marTop w:val="0"/>
      <w:marBottom w:val="0"/>
      <w:divBdr>
        <w:top w:val="none" w:sz="0" w:space="0" w:color="auto"/>
        <w:left w:val="none" w:sz="0" w:space="0" w:color="auto"/>
        <w:bottom w:val="none" w:sz="0" w:space="0" w:color="auto"/>
        <w:right w:val="none" w:sz="0" w:space="0" w:color="auto"/>
      </w:divBdr>
    </w:div>
    <w:div w:id="1472945961">
      <w:bodyDiv w:val="1"/>
      <w:marLeft w:val="0"/>
      <w:marRight w:val="0"/>
      <w:marTop w:val="0"/>
      <w:marBottom w:val="0"/>
      <w:divBdr>
        <w:top w:val="none" w:sz="0" w:space="0" w:color="auto"/>
        <w:left w:val="none" w:sz="0" w:space="0" w:color="auto"/>
        <w:bottom w:val="none" w:sz="0" w:space="0" w:color="auto"/>
        <w:right w:val="none" w:sz="0" w:space="0" w:color="auto"/>
      </w:divBdr>
    </w:div>
    <w:div w:id="1572421494">
      <w:bodyDiv w:val="1"/>
      <w:marLeft w:val="0"/>
      <w:marRight w:val="0"/>
      <w:marTop w:val="0"/>
      <w:marBottom w:val="0"/>
      <w:divBdr>
        <w:top w:val="none" w:sz="0" w:space="0" w:color="auto"/>
        <w:left w:val="none" w:sz="0" w:space="0" w:color="auto"/>
        <w:bottom w:val="none" w:sz="0" w:space="0" w:color="auto"/>
        <w:right w:val="none" w:sz="0" w:space="0" w:color="auto"/>
      </w:divBdr>
      <w:divsChild>
        <w:div w:id="1486045641">
          <w:marLeft w:val="0"/>
          <w:marRight w:val="0"/>
          <w:marTop w:val="0"/>
          <w:marBottom w:val="0"/>
          <w:divBdr>
            <w:top w:val="none" w:sz="0" w:space="0" w:color="auto"/>
            <w:left w:val="none" w:sz="0" w:space="0" w:color="auto"/>
            <w:bottom w:val="none" w:sz="0" w:space="0" w:color="auto"/>
            <w:right w:val="none" w:sz="0" w:space="0" w:color="auto"/>
          </w:divBdr>
          <w:divsChild>
            <w:div w:id="1823546335">
              <w:marLeft w:val="0"/>
              <w:marRight w:val="0"/>
              <w:marTop w:val="0"/>
              <w:marBottom w:val="0"/>
              <w:divBdr>
                <w:top w:val="none" w:sz="0" w:space="0" w:color="auto"/>
                <w:left w:val="none" w:sz="0" w:space="0" w:color="auto"/>
                <w:bottom w:val="none" w:sz="0" w:space="0" w:color="auto"/>
                <w:right w:val="none" w:sz="0" w:space="0" w:color="auto"/>
              </w:divBdr>
              <w:divsChild>
                <w:div w:id="490489834">
                  <w:marLeft w:val="0"/>
                  <w:marRight w:val="0"/>
                  <w:marTop w:val="0"/>
                  <w:marBottom w:val="0"/>
                  <w:divBdr>
                    <w:top w:val="none" w:sz="0" w:space="0" w:color="auto"/>
                    <w:left w:val="none" w:sz="0" w:space="0" w:color="auto"/>
                    <w:bottom w:val="none" w:sz="0" w:space="0" w:color="auto"/>
                    <w:right w:val="none" w:sz="0" w:space="0" w:color="auto"/>
                  </w:divBdr>
                  <w:divsChild>
                    <w:div w:id="1187210535">
                      <w:marLeft w:val="0"/>
                      <w:marRight w:val="0"/>
                      <w:marTop w:val="0"/>
                      <w:marBottom w:val="0"/>
                      <w:divBdr>
                        <w:top w:val="none" w:sz="0" w:space="0" w:color="auto"/>
                        <w:left w:val="none" w:sz="0" w:space="0" w:color="auto"/>
                        <w:bottom w:val="none" w:sz="0" w:space="0" w:color="auto"/>
                        <w:right w:val="none" w:sz="0" w:space="0" w:color="auto"/>
                      </w:divBdr>
                      <w:divsChild>
                        <w:div w:id="1879588043">
                          <w:marLeft w:val="0"/>
                          <w:marRight w:val="0"/>
                          <w:marTop w:val="0"/>
                          <w:marBottom w:val="0"/>
                          <w:divBdr>
                            <w:top w:val="none" w:sz="0" w:space="0" w:color="auto"/>
                            <w:left w:val="none" w:sz="0" w:space="0" w:color="auto"/>
                            <w:bottom w:val="none" w:sz="0" w:space="0" w:color="auto"/>
                            <w:right w:val="none" w:sz="0" w:space="0" w:color="auto"/>
                          </w:divBdr>
                          <w:divsChild>
                            <w:div w:id="781921823">
                              <w:marLeft w:val="0"/>
                              <w:marRight w:val="0"/>
                              <w:marTop w:val="0"/>
                              <w:marBottom w:val="0"/>
                              <w:divBdr>
                                <w:top w:val="none" w:sz="0" w:space="0" w:color="auto"/>
                                <w:left w:val="none" w:sz="0" w:space="0" w:color="auto"/>
                                <w:bottom w:val="none" w:sz="0" w:space="0" w:color="auto"/>
                                <w:right w:val="none" w:sz="0" w:space="0" w:color="auto"/>
                              </w:divBdr>
                              <w:divsChild>
                                <w:div w:id="1647466173">
                                  <w:marLeft w:val="0"/>
                                  <w:marRight w:val="0"/>
                                  <w:marTop w:val="0"/>
                                  <w:marBottom w:val="0"/>
                                  <w:divBdr>
                                    <w:top w:val="none" w:sz="0" w:space="0" w:color="auto"/>
                                    <w:left w:val="none" w:sz="0" w:space="0" w:color="auto"/>
                                    <w:bottom w:val="none" w:sz="0" w:space="0" w:color="auto"/>
                                    <w:right w:val="none" w:sz="0" w:space="0" w:color="auto"/>
                                  </w:divBdr>
                                  <w:divsChild>
                                    <w:div w:id="314065010">
                                      <w:marLeft w:val="0"/>
                                      <w:marRight w:val="0"/>
                                      <w:marTop w:val="0"/>
                                      <w:marBottom w:val="0"/>
                                      <w:divBdr>
                                        <w:top w:val="none" w:sz="0" w:space="0" w:color="auto"/>
                                        <w:left w:val="none" w:sz="0" w:space="0" w:color="auto"/>
                                        <w:bottom w:val="none" w:sz="0" w:space="0" w:color="auto"/>
                                        <w:right w:val="none" w:sz="0" w:space="0" w:color="auto"/>
                                      </w:divBdr>
                                      <w:divsChild>
                                        <w:div w:id="542599382">
                                          <w:marLeft w:val="0"/>
                                          <w:marRight w:val="0"/>
                                          <w:marTop w:val="0"/>
                                          <w:marBottom w:val="0"/>
                                          <w:divBdr>
                                            <w:top w:val="none" w:sz="0" w:space="0" w:color="auto"/>
                                            <w:left w:val="none" w:sz="0" w:space="0" w:color="auto"/>
                                            <w:bottom w:val="none" w:sz="0" w:space="0" w:color="auto"/>
                                            <w:right w:val="none" w:sz="0" w:space="0" w:color="auto"/>
                                          </w:divBdr>
                                          <w:divsChild>
                                            <w:div w:id="2066755408">
                                              <w:marLeft w:val="0"/>
                                              <w:marRight w:val="0"/>
                                              <w:marTop w:val="0"/>
                                              <w:marBottom w:val="0"/>
                                              <w:divBdr>
                                                <w:top w:val="none" w:sz="0" w:space="0" w:color="auto"/>
                                                <w:left w:val="none" w:sz="0" w:space="0" w:color="auto"/>
                                                <w:bottom w:val="none" w:sz="0" w:space="0" w:color="auto"/>
                                                <w:right w:val="none" w:sz="0" w:space="0" w:color="auto"/>
                                              </w:divBdr>
                                              <w:divsChild>
                                                <w:div w:id="149686546">
                                                  <w:marLeft w:val="0"/>
                                                  <w:marRight w:val="0"/>
                                                  <w:marTop w:val="0"/>
                                                  <w:marBottom w:val="0"/>
                                                  <w:divBdr>
                                                    <w:top w:val="none" w:sz="0" w:space="0" w:color="auto"/>
                                                    <w:left w:val="none" w:sz="0" w:space="0" w:color="auto"/>
                                                    <w:bottom w:val="none" w:sz="0" w:space="0" w:color="auto"/>
                                                    <w:right w:val="none" w:sz="0" w:space="0" w:color="auto"/>
                                                  </w:divBdr>
                                                  <w:divsChild>
                                                    <w:div w:id="872496302">
                                                      <w:marLeft w:val="0"/>
                                                      <w:marRight w:val="0"/>
                                                      <w:marTop w:val="0"/>
                                                      <w:marBottom w:val="0"/>
                                                      <w:divBdr>
                                                        <w:top w:val="none" w:sz="0" w:space="0" w:color="auto"/>
                                                        <w:left w:val="none" w:sz="0" w:space="0" w:color="auto"/>
                                                        <w:bottom w:val="none" w:sz="0" w:space="0" w:color="auto"/>
                                                        <w:right w:val="none" w:sz="0" w:space="0" w:color="auto"/>
                                                      </w:divBdr>
                                                      <w:divsChild>
                                                        <w:div w:id="371735824">
                                                          <w:marLeft w:val="0"/>
                                                          <w:marRight w:val="0"/>
                                                          <w:marTop w:val="0"/>
                                                          <w:marBottom w:val="0"/>
                                                          <w:divBdr>
                                                            <w:top w:val="none" w:sz="0" w:space="0" w:color="auto"/>
                                                            <w:left w:val="none" w:sz="0" w:space="0" w:color="auto"/>
                                                            <w:bottom w:val="none" w:sz="0" w:space="0" w:color="auto"/>
                                                            <w:right w:val="none" w:sz="0" w:space="0" w:color="auto"/>
                                                          </w:divBdr>
                                                          <w:divsChild>
                                                            <w:div w:id="785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41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mi-su@erganeo.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mi-su@erganeo.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onnect@erganeo.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3A85B-AA24-4D0F-866A-6EC0E8973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87C2B03B</Template>
  <TotalTime>2</TotalTime>
  <Pages>11</Pages>
  <Words>2128</Words>
  <Characters>11708</Characters>
  <Application>Microsoft Office Word</Application>
  <DocSecurity>4</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NECKER</Company>
  <LinksUpToDate>false</LinksUpToDate>
  <CharactersWithSpaces>13809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Adeline GUAIS-VERGNE</dc:creator>
  <cp:lastModifiedBy>BEN AISSA Inès</cp:lastModifiedBy>
  <cp:revision>2</cp:revision>
  <cp:lastPrinted>2019-07-16T13:29:00Z</cp:lastPrinted>
  <dcterms:created xsi:type="dcterms:W3CDTF">2020-10-14T13:04:00Z</dcterms:created>
  <dcterms:modified xsi:type="dcterms:W3CDTF">2020-10-14T13:04:00Z</dcterms:modified>
</cp:coreProperties>
</file>