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AF28C" w14:textId="0DFC9935" w:rsidR="000D397C" w:rsidRDefault="000D397C" w:rsidP="000D397C">
      <w:pPr>
        <w:spacing w:after="120"/>
        <w:jc w:val="center"/>
        <w:rPr>
          <w:rFonts w:ascii="Cormorant Garamond" w:hAnsi="Cormorant Garamond"/>
          <w:b/>
          <w:sz w:val="40"/>
          <w:szCs w:val="40"/>
        </w:rPr>
      </w:pPr>
      <w:r w:rsidRPr="000D397C">
        <w:rPr>
          <w:rFonts w:ascii="Cormorant Garamond" w:hAnsi="Cormorant Garamond"/>
          <w:b/>
          <w:noProof/>
          <w:sz w:val="40"/>
          <w:szCs w:val="40"/>
          <w:lang w:eastAsia="fr-FR"/>
        </w:rPr>
        <w:drawing>
          <wp:inline distT="0" distB="0" distL="0" distR="0" wp14:anchorId="38A0ECD4" wp14:editId="3C4A5BCA">
            <wp:extent cx="2379934" cy="12052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1804" cy="1236562"/>
                    </a:xfrm>
                    <a:prstGeom prst="rect">
                      <a:avLst/>
                    </a:prstGeom>
                  </pic:spPr>
                </pic:pic>
              </a:graphicData>
            </a:graphic>
          </wp:inline>
        </w:drawing>
      </w:r>
    </w:p>
    <w:p w14:paraId="2E8E4E0A" w14:textId="77777777" w:rsidR="000D397C" w:rsidRDefault="000D397C" w:rsidP="000D397C">
      <w:pPr>
        <w:spacing w:after="120"/>
        <w:jc w:val="center"/>
        <w:rPr>
          <w:rFonts w:ascii="Cormorant Garamond" w:hAnsi="Cormorant Garamond"/>
          <w:b/>
          <w:sz w:val="40"/>
          <w:szCs w:val="40"/>
        </w:rPr>
      </w:pPr>
    </w:p>
    <w:p w14:paraId="68F7A31C" w14:textId="59C4E466"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0A633B3C"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64FA3FEA" w14:textId="4CE5947D" w:rsidR="00440B73" w:rsidRPr="008433BE" w:rsidRDefault="009D2AE4" w:rsidP="002A2EE5">
      <w:pPr>
        <w:spacing w:after="120"/>
        <w:jc w:val="center"/>
        <w:rPr>
          <w:rFonts w:ascii="Cormorant Garamond" w:hAnsi="Cormorant Garamond"/>
          <w:b/>
          <w:sz w:val="40"/>
          <w:szCs w:val="40"/>
        </w:rPr>
      </w:pPr>
      <w:r>
        <w:rPr>
          <w:rFonts w:ascii="Cormorant Garamond" w:hAnsi="Cormorant Garamond"/>
          <w:b/>
          <w:sz w:val="40"/>
          <w:szCs w:val="40"/>
        </w:rPr>
        <w:t>Maladies Rares</w:t>
      </w:r>
    </w:p>
    <w:p w14:paraId="62BCBA4A" w14:textId="77777777" w:rsidR="00EB6616" w:rsidRDefault="00EB6616" w:rsidP="00E9133F">
      <w:pPr>
        <w:jc w:val="both"/>
        <w:rPr>
          <w:rFonts w:ascii="Work Sans" w:hAnsi="Work Sans"/>
          <w:bCs/>
        </w:rPr>
      </w:pPr>
    </w:p>
    <w:p w14:paraId="516FA5EF" w14:textId="77777777" w:rsidR="005A3C34" w:rsidRDefault="005A3C34" w:rsidP="005A3C34">
      <w:pPr>
        <w:spacing w:after="0"/>
        <w:jc w:val="both"/>
      </w:pPr>
      <w:r w:rsidRPr="00A2483B">
        <w:t>L’écosystème maladies rares est très dynamique au niveau académique en France et plus particulièrement en Ile de France (71 centres de référence maladies rares localisés en IDF sur les 131 labélisés au niveau national, nombreuses équipes de recherche). Ce domaine bénéficie également d’un fort intérêt industriel. En raison des spécificités du domaine des maladies rares, il est particulièrement intéressant de combiner les réseaux, expertises et capacités d’investissement dans un appel à manifestation d’intérêt.</w:t>
      </w:r>
    </w:p>
    <w:p w14:paraId="7554AD22" w14:textId="77777777" w:rsidR="005A3C34" w:rsidRDefault="005A3C34" w:rsidP="00E9133F">
      <w:pPr>
        <w:jc w:val="both"/>
        <w:rPr>
          <w:rFonts w:ascii="Work Sans" w:hAnsi="Work Sans"/>
          <w:bCs/>
        </w:rPr>
      </w:pPr>
    </w:p>
    <w:p w14:paraId="12380CD7" w14:textId="57190153" w:rsidR="00E9133F" w:rsidRPr="00614301" w:rsidRDefault="00E9133F" w:rsidP="00E9133F">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w:t>
      </w:r>
      <w:proofErr w:type="spellStart"/>
      <w:r w:rsidRPr="00614301">
        <w:rPr>
          <w:rFonts w:ascii="Work Sans" w:hAnsi="Work Sans"/>
          <w:bCs/>
        </w:rPr>
        <w:t>Biotech</w:t>
      </w:r>
      <w:proofErr w:type="spellEnd"/>
      <w:r w:rsidRPr="00614301">
        <w:rPr>
          <w:rFonts w:ascii="Work Sans" w:hAnsi="Work Sans"/>
          <w:bCs/>
        </w:rPr>
        <w:t xml:space="preserve">, </w:t>
      </w:r>
      <w:proofErr w:type="spellStart"/>
      <w:r w:rsidRPr="00614301">
        <w:rPr>
          <w:rFonts w:ascii="Work Sans" w:hAnsi="Work Sans"/>
          <w:bCs/>
        </w:rPr>
        <w:t>Infotech</w:t>
      </w:r>
      <w:proofErr w:type="spellEnd"/>
      <w:r w:rsidRPr="00614301">
        <w:rPr>
          <w:rFonts w:ascii="Work Sans" w:hAnsi="Work Sans"/>
          <w:bCs/>
        </w:rPr>
        <w:t xml:space="preserve"> (Telecom, objets connectés, </w:t>
      </w:r>
      <w:proofErr w:type="spellStart"/>
      <w:r w:rsidRPr="00614301">
        <w:rPr>
          <w:rFonts w:ascii="Work Sans" w:hAnsi="Work Sans"/>
          <w:bCs/>
        </w:rPr>
        <w:t>big</w:t>
      </w:r>
      <w:proofErr w:type="spellEnd"/>
      <w:r w:rsidRPr="00614301">
        <w:rPr>
          <w:rFonts w:ascii="Work Sans" w:hAnsi="Work Sans"/>
          <w:bCs/>
        </w:rPr>
        <w:t xml:space="preserve">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166FDA82" w14:textId="1BEC417D" w:rsidR="00E9133F" w:rsidRDefault="00E9133F" w:rsidP="00E9133F">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w:t>
      </w:r>
      <w:r w:rsidR="00B04F8F">
        <w:rPr>
          <w:rFonts w:ascii="Work Sans" w:hAnsi="Work Sans"/>
          <w:bCs/>
        </w:rPr>
        <w:t>9</w:t>
      </w:r>
      <w:r w:rsidRPr="00614301">
        <w:rPr>
          <w:rFonts w:ascii="Work Sans" w:hAnsi="Work Sans"/>
          <w:bCs/>
        </w:rPr>
        <w:t xml:space="preserve"> M€ et ainsi contribué à signer </w:t>
      </w:r>
      <w:r w:rsidR="006C4CEB">
        <w:rPr>
          <w:rFonts w:ascii="Work Sans" w:hAnsi="Work Sans"/>
          <w:bCs/>
        </w:rPr>
        <w:t>72</w:t>
      </w:r>
      <w:r w:rsidRPr="00614301">
        <w:rPr>
          <w:rFonts w:ascii="Work Sans" w:hAnsi="Work Sans"/>
          <w:bCs/>
        </w:rPr>
        <w:t xml:space="preserve"> licences avec des entreprises de toutes tailles et à créer 1</w:t>
      </w:r>
      <w:r w:rsidR="007A3E0E">
        <w:rPr>
          <w:rFonts w:ascii="Work Sans" w:hAnsi="Work Sans"/>
          <w:bCs/>
        </w:rPr>
        <w:t>6</w:t>
      </w:r>
      <w:r w:rsidRPr="00614301">
        <w:rPr>
          <w:rFonts w:ascii="Work Sans" w:hAnsi="Work Sans"/>
          <w:bCs/>
        </w:rPr>
        <w:t xml:space="preserve"> start-up</w:t>
      </w:r>
      <w:r w:rsidR="00791675">
        <w:rPr>
          <w:rFonts w:ascii="Work Sans" w:hAnsi="Work Sans"/>
          <w:bCs/>
        </w:rPr>
        <w:t>s</w:t>
      </w:r>
      <w:r>
        <w:rPr>
          <w:rFonts w:ascii="Work Sans" w:hAnsi="Work Sans"/>
          <w:bCs/>
        </w:rPr>
        <w:t>.</w:t>
      </w: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10" w:history="1">
        <w:r w:rsidRPr="00E10E54">
          <w:rPr>
            <w:rStyle w:val="Lienhypertexte"/>
            <w:rFonts w:ascii="Work Sans" w:hAnsi="Work Sans"/>
            <w:bCs/>
          </w:rPr>
          <w:t>connect@erganeo.com</w:t>
        </w:r>
      </w:hyperlink>
    </w:p>
    <w:p w14:paraId="2538E1B8" w14:textId="1A4AD40F" w:rsidR="00AD0CFA" w:rsidRDefault="00AD0CFA">
      <w:pPr>
        <w:rPr>
          <w:rFonts w:ascii="Futura Book" w:hAnsi="Futura Book"/>
          <w:b/>
          <w:noProof/>
          <w:color w:val="343D59"/>
          <w:sz w:val="28"/>
          <w:lang w:eastAsia="fr-FR"/>
        </w:rPr>
      </w:pPr>
      <w:r>
        <w:rPr>
          <w:rFonts w:ascii="Futura Book" w:hAnsi="Futura Book"/>
          <w:b/>
          <w:noProof/>
          <w:color w:val="343D59"/>
          <w:sz w:val="28"/>
          <w:lang w:eastAsia="fr-FR"/>
        </w:rPr>
        <w:br w:type="page"/>
      </w: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lastRenderedPageBreak/>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22B29346"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00EB79F8">
        <w:rPr>
          <w:rFonts w:ascii="Work Sans" w:hAnsi="Work Sans"/>
          <w:bCs/>
        </w:rPr>
        <w:t xml:space="preserve"> académique</w:t>
      </w:r>
      <w:r w:rsidRPr="008433BE">
        <w:rPr>
          <w:rFonts w:ascii="Work Sans" w:hAnsi="Work Sans"/>
          <w:bCs/>
        </w:rPr>
        <w:t xml:space="preserve">, </w:t>
      </w:r>
      <w:proofErr w:type="spellStart"/>
      <w:r w:rsidR="00327EBF" w:rsidRPr="008433BE">
        <w:rPr>
          <w:rFonts w:ascii="Work Sans" w:hAnsi="Work Sans"/>
          <w:bCs/>
        </w:rPr>
        <w:t>Erganeo</w:t>
      </w:r>
      <w:proofErr w:type="spellEnd"/>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 xml:space="preserve">un </w:t>
      </w:r>
      <w:r w:rsidR="00133F92">
        <w:rPr>
          <w:rFonts w:ascii="Work Sans" w:hAnsi="Work Sans"/>
          <w:bCs/>
        </w:rPr>
        <w:t>A</w:t>
      </w:r>
      <w:r w:rsidR="00327EBF" w:rsidRPr="008433BE">
        <w:rPr>
          <w:rFonts w:ascii="Work Sans" w:hAnsi="Work Sans"/>
          <w:bCs/>
        </w:rPr>
        <w:t xml:space="preserve">ppel à </w:t>
      </w:r>
      <w:r w:rsidR="00133F92">
        <w:rPr>
          <w:rFonts w:ascii="Work Sans" w:hAnsi="Work Sans"/>
          <w:bCs/>
        </w:rPr>
        <w:t>M</w:t>
      </w:r>
      <w:r w:rsidR="00327EBF" w:rsidRPr="008433BE">
        <w:rPr>
          <w:rFonts w:ascii="Work Sans" w:hAnsi="Work Sans"/>
          <w:bCs/>
        </w:rPr>
        <w:t>anifestation d’</w:t>
      </w:r>
      <w:r w:rsidR="00133F92">
        <w:rPr>
          <w:rFonts w:ascii="Work Sans" w:hAnsi="Work Sans"/>
          <w:bCs/>
        </w:rPr>
        <w:t>I</w:t>
      </w:r>
      <w:r w:rsidR="00327EBF" w:rsidRPr="008433BE">
        <w:rPr>
          <w:rFonts w:ascii="Work Sans" w:hAnsi="Work Sans"/>
          <w:bCs/>
        </w:rPr>
        <w:t>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739EF2B1" w:rsidR="00CD565D"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791675">
        <w:rPr>
          <w:rFonts w:ascii="Work Sans" w:hAnsi="Work Sans"/>
          <w:bCs/>
        </w:rPr>
        <w:t>, etc.</w:t>
      </w:r>
      <w:r w:rsidR="00E9133F" w:rsidRPr="008433BE">
        <w:rPr>
          <w:rFonts w:ascii="Work Sans" w:hAnsi="Work Sans"/>
          <w:bCs/>
        </w:rPr>
        <w:t>)</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0672365B" w14:textId="502982A1" w:rsidR="001F018D" w:rsidRDefault="009F6E22" w:rsidP="000D7DCA">
      <w:pPr>
        <w:spacing w:line="276" w:lineRule="auto"/>
        <w:jc w:val="both"/>
        <w:rPr>
          <w:rFonts w:ascii="Work Sans" w:hAnsi="Work Sans"/>
          <w:bCs/>
        </w:rPr>
      </w:pPr>
      <w:bookmarkStart w:id="0" w:name="_Hlk36207765"/>
      <w:proofErr w:type="spellStart"/>
      <w:r>
        <w:rPr>
          <w:rFonts w:ascii="Work Sans" w:hAnsi="Work Sans"/>
          <w:bCs/>
        </w:rPr>
        <w:t>Erganeo</w:t>
      </w:r>
      <w:proofErr w:type="spellEnd"/>
      <w:r>
        <w:rPr>
          <w:rFonts w:ascii="Work Sans" w:hAnsi="Work Sans"/>
          <w:bCs/>
        </w:rPr>
        <w:t xml:space="preserve"> s’associe à la Fondation Maladies Rares pour </w:t>
      </w:r>
      <w:r w:rsidR="00440B73" w:rsidRPr="00D522BE">
        <w:rPr>
          <w:rFonts w:ascii="Work Sans" w:hAnsi="Work Sans"/>
          <w:bCs/>
        </w:rPr>
        <w:t xml:space="preserve">soutenir les projets de recherche </w:t>
      </w:r>
      <w:r w:rsidR="00F11782">
        <w:rPr>
          <w:rFonts w:ascii="Work Sans" w:hAnsi="Work Sans"/>
          <w:bCs/>
        </w:rPr>
        <w:t xml:space="preserve">innovants pouvant apporter des solutions </w:t>
      </w:r>
      <w:r w:rsidR="00791675">
        <w:rPr>
          <w:rFonts w:ascii="Work Sans" w:hAnsi="Work Sans"/>
          <w:bCs/>
        </w:rPr>
        <w:t xml:space="preserve">dans le domaine des </w:t>
      </w:r>
      <w:r w:rsidR="00957EB4">
        <w:rPr>
          <w:rFonts w:ascii="Work Sans" w:hAnsi="Work Sans"/>
          <w:b/>
        </w:rPr>
        <w:t>m</w:t>
      </w:r>
      <w:r w:rsidR="00DD375A">
        <w:rPr>
          <w:rFonts w:ascii="Work Sans" w:hAnsi="Work Sans"/>
          <w:b/>
        </w:rPr>
        <w:t xml:space="preserve">aladies </w:t>
      </w:r>
      <w:r w:rsidR="00957EB4">
        <w:rPr>
          <w:rFonts w:ascii="Work Sans" w:hAnsi="Work Sans"/>
          <w:b/>
        </w:rPr>
        <w:t>r</w:t>
      </w:r>
      <w:r w:rsidR="00DD375A">
        <w:rPr>
          <w:rFonts w:ascii="Work Sans" w:hAnsi="Work Sans"/>
          <w:b/>
        </w:rPr>
        <w:t xml:space="preserve">ares </w:t>
      </w:r>
      <w:r w:rsidR="00DD375A" w:rsidRPr="00DD375A">
        <w:rPr>
          <w:rFonts w:ascii="Work Sans" w:hAnsi="Work Sans"/>
          <w:bCs/>
        </w:rPr>
        <w:t>de l’enfant et de l’adulte</w:t>
      </w:r>
      <w:r w:rsidR="00DD375A">
        <w:rPr>
          <w:rFonts w:ascii="Work Sans" w:hAnsi="Work Sans"/>
          <w:bCs/>
        </w:rPr>
        <w:t>.</w:t>
      </w:r>
    </w:p>
    <w:p w14:paraId="49392D62" w14:textId="45DA52F0" w:rsidR="00DD375A" w:rsidRPr="00DD375A" w:rsidRDefault="00F2401C" w:rsidP="00DD375A">
      <w:pPr>
        <w:spacing w:after="0" w:line="276" w:lineRule="auto"/>
        <w:jc w:val="both"/>
        <w:rPr>
          <w:rFonts w:ascii="Work Sans" w:hAnsi="Work Sans"/>
          <w:bCs/>
        </w:rPr>
      </w:pPr>
      <w:bookmarkStart w:id="1" w:name="_Hlk52266859"/>
      <w:r>
        <w:rPr>
          <w:rFonts w:ascii="Work Sans" w:hAnsi="Work Sans"/>
          <w:bCs/>
        </w:rPr>
        <w:t xml:space="preserve">La définition en Europe d’une maladie rare est </w:t>
      </w:r>
      <w:r w:rsidR="00DD375A" w:rsidRPr="00DD375A">
        <w:rPr>
          <w:rFonts w:ascii="Work Sans" w:hAnsi="Work Sans"/>
          <w:bCs/>
        </w:rPr>
        <w:t>une pathologie qui touche moins d’une personne sur 2000.</w:t>
      </w:r>
    </w:p>
    <w:p w14:paraId="313D5FFB" w14:textId="7F1020FD" w:rsidR="00DD375A" w:rsidRDefault="00F2401C" w:rsidP="00DD375A">
      <w:pPr>
        <w:spacing w:after="0" w:line="276" w:lineRule="auto"/>
        <w:jc w:val="both"/>
        <w:rPr>
          <w:rFonts w:ascii="Work Sans" w:hAnsi="Work Sans"/>
          <w:bCs/>
        </w:rPr>
      </w:pPr>
      <w:r>
        <w:rPr>
          <w:rFonts w:ascii="Work Sans" w:hAnsi="Work Sans"/>
          <w:bCs/>
        </w:rPr>
        <w:t>C</w:t>
      </w:r>
      <w:r w:rsidR="00DD375A" w:rsidRPr="00DD375A">
        <w:rPr>
          <w:rFonts w:ascii="Work Sans" w:hAnsi="Work Sans"/>
          <w:bCs/>
        </w:rPr>
        <w:t xml:space="preserve">e sont </w:t>
      </w:r>
      <w:r>
        <w:rPr>
          <w:rFonts w:ascii="Work Sans" w:hAnsi="Work Sans"/>
          <w:bCs/>
        </w:rPr>
        <w:t xml:space="preserve">donc </w:t>
      </w:r>
      <w:r w:rsidR="00DD375A" w:rsidRPr="00DD375A">
        <w:rPr>
          <w:rFonts w:ascii="Work Sans" w:hAnsi="Work Sans"/>
          <w:bCs/>
        </w:rPr>
        <w:t>près de 7000 maladies ainsi répertoriées, parmi lesquelles</w:t>
      </w:r>
      <w:r w:rsidR="00DD375A">
        <w:rPr>
          <w:rFonts w:ascii="Work Sans" w:hAnsi="Work Sans"/>
          <w:bCs/>
        </w:rPr>
        <w:t> :</w:t>
      </w:r>
    </w:p>
    <w:p w14:paraId="060D5CBA" w14:textId="2C1807B8" w:rsidR="00DD375A" w:rsidRDefault="00133F92" w:rsidP="00F2401C">
      <w:pPr>
        <w:pStyle w:val="Paragraphedeliste"/>
        <w:numPr>
          <w:ilvl w:val="3"/>
          <w:numId w:val="39"/>
        </w:numPr>
        <w:spacing w:after="240" w:line="240" w:lineRule="auto"/>
        <w:ind w:left="924" w:hanging="357"/>
        <w:jc w:val="both"/>
        <w:rPr>
          <w:rFonts w:ascii="Work Sans" w:hAnsi="Work Sans"/>
          <w:bCs/>
        </w:rPr>
      </w:pPr>
      <w:r>
        <w:rPr>
          <w:rFonts w:ascii="Work Sans" w:hAnsi="Work Sans"/>
          <w:bCs/>
        </w:rPr>
        <w:t>L</w:t>
      </w:r>
      <w:r w:rsidR="00DD375A" w:rsidRPr="00DD375A">
        <w:rPr>
          <w:rFonts w:ascii="Work Sans" w:hAnsi="Work Sans"/>
          <w:bCs/>
        </w:rPr>
        <w:t>a mucoviscidose</w:t>
      </w:r>
    </w:p>
    <w:p w14:paraId="3F944634" w14:textId="3AD38736" w:rsidR="00DD375A" w:rsidRDefault="00133F92" w:rsidP="00F2401C">
      <w:pPr>
        <w:pStyle w:val="Paragraphedeliste"/>
        <w:numPr>
          <w:ilvl w:val="3"/>
          <w:numId w:val="39"/>
        </w:numPr>
        <w:spacing w:after="240" w:line="240" w:lineRule="auto"/>
        <w:ind w:left="924" w:hanging="357"/>
        <w:jc w:val="both"/>
        <w:rPr>
          <w:rFonts w:ascii="Work Sans" w:hAnsi="Work Sans"/>
          <w:bCs/>
        </w:rPr>
      </w:pPr>
      <w:r>
        <w:rPr>
          <w:rFonts w:ascii="Work Sans" w:hAnsi="Work Sans"/>
          <w:bCs/>
        </w:rPr>
        <w:t>L</w:t>
      </w:r>
      <w:r w:rsidR="00DD375A" w:rsidRPr="00DD375A">
        <w:rPr>
          <w:rFonts w:ascii="Work Sans" w:hAnsi="Work Sans"/>
          <w:bCs/>
        </w:rPr>
        <w:t>a sclérose latérale amyotrop</w:t>
      </w:r>
      <w:r>
        <w:rPr>
          <w:rFonts w:ascii="Work Sans" w:hAnsi="Work Sans"/>
          <w:bCs/>
        </w:rPr>
        <w:t>h</w:t>
      </w:r>
      <w:r w:rsidR="00DD375A" w:rsidRPr="00DD375A">
        <w:rPr>
          <w:rFonts w:ascii="Work Sans" w:hAnsi="Work Sans"/>
          <w:bCs/>
        </w:rPr>
        <w:t xml:space="preserve">ique (SLA), </w:t>
      </w:r>
    </w:p>
    <w:p w14:paraId="2FAA6337" w14:textId="6D75FDC7" w:rsidR="00F2401C" w:rsidRDefault="00133F92" w:rsidP="00F2401C">
      <w:pPr>
        <w:pStyle w:val="Paragraphedeliste"/>
        <w:numPr>
          <w:ilvl w:val="3"/>
          <w:numId w:val="39"/>
        </w:numPr>
        <w:spacing w:after="240" w:line="240" w:lineRule="auto"/>
        <w:ind w:left="924" w:hanging="357"/>
        <w:jc w:val="both"/>
        <w:rPr>
          <w:rFonts w:ascii="Work Sans" w:hAnsi="Work Sans"/>
          <w:bCs/>
        </w:rPr>
      </w:pPr>
      <w:r>
        <w:rPr>
          <w:rFonts w:ascii="Work Sans" w:hAnsi="Work Sans"/>
          <w:bCs/>
        </w:rPr>
        <w:t>L</w:t>
      </w:r>
      <w:r w:rsidR="00DD375A" w:rsidRPr="00DD375A">
        <w:rPr>
          <w:rFonts w:ascii="Work Sans" w:hAnsi="Work Sans"/>
          <w:bCs/>
        </w:rPr>
        <w:t>a maladie de Huntington, etc</w:t>
      </w:r>
      <w:r w:rsidR="00DD375A">
        <w:rPr>
          <w:rFonts w:ascii="Work Sans" w:hAnsi="Work Sans"/>
          <w:bCs/>
        </w:rPr>
        <w:t>.</w:t>
      </w:r>
    </w:p>
    <w:p w14:paraId="1113F073" w14:textId="5D2742E4" w:rsidR="00DD375A" w:rsidRDefault="00F2401C" w:rsidP="00F2401C">
      <w:pPr>
        <w:spacing w:after="0" w:line="276" w:lineRule="auto"/>
        <w:jc w:val="both"/>
        <w:rPr>
          <w:rFonts w:ascii="Work Sans" w:hAnsi="Work Sans"/>
          <w:bCs/>
        </w:rPr>
      </w:pPr>
      <w:bookmarkStart w:id="2" w:name="_Hlk52267139"/>
      <w:bookmarkEnd w:id="1"/>
      <w:r>
        <w:rPr>
          <w:rFonts w:ascii="Work Sans" w:hAnsi="Work Sans"/>
          <w:bCs/>
        </w:rPr>
        <w:t>Soit près</w:t>
      </w:r>
      <w:r w:rsidR="00DD375A" w:rsidRPr="00F2401C">
        <w:rPr>
          <w:rFonts w:ascii="Work Sans" w:hAnsi="Work Sans"/>
          <w:bCs/>
        </w:rPr>
        <w:t xml:space="preserve"> de 3 millions de patients concernés en France. </w:t>
      </w:r>
      <w:r>
        <w:rPr>
          <w:rFonts w:ascii="Work Sans" w:hAnsi="Work Sans"/>
          <w:bCs/>
        </w:rPr>
        <w:t xml:space="preserve">L’origine génétique est établie dans </w:t>
      </w:r>
      <w:r w:rsidR="00DD375A" w:rsidRPr="00F2401C">
        <w:rPr>
          <w:rFonts w:ascii="Work Sans" w:hAnsi="Work Sans"/>
          <w:bCs/>
        </w:rPr>
        <w:t>80% d</w:t>
      </w:r>
      <w:r>
        <w:rPr>
          <w:rFonts w:ascii="Work Sans" w:hAnsi="Work Sans"/>
          <w:bCs/>
        </w:rPr>
        <w:t>es cas</w:t>
      </w:r>
      <w:r w:rsidR="00DD375A" w:rsidRPr="00F2401C">
        <w:rPr>
          <w:rFonts w:ascii="Work Sans" w:hAnsi="Work Sans"/>
          <w:bCs/>
        </w:rPr>
        <w:t xml:space="preserve">, et la plupart sont orphelines, c’est-à-dire </w:t>
      </w:r>
      <w:r>
        <w:rPr>
          <w:rFonts w:ascii="Work Sans" w:hAnsi="Work Sans"/>
          <w:bCs/>
        </w:rPr>
        <w:t xml:space="preserve">avec aucun </w:t>
      </w:r>
      <w:r w:rsidR="00DD375A" w:rsidRPr="00F2401C">
        <w:rPr>
          <w:rFonts w:ascii="Work Sans" w:hAnsi="Work Sans"/>
          <w:bCs/>
        </w:rPr>
        <w:t>ou peu de traitements.</w:t>
      </w:r>
    </w:p>
    <w:p w14:paraId="32DB5A30" w14:textId="42FB0766" w:rsidR="00F2401C" w:rsidRDefault="00F2401C" w:rsidP="00F2401C">
      <w:pPr>
        <w:spacing w:after="0" w:line="276" w:lineRule="auto"/>
        <w:jc w:val="both"/>
        <w:rPr>
          <w:rFonts w:ascii="Work Sans" w:hAnsi="Work Sans"/>
          <w:bCs/>
        </w:rPr>
      </w:pPr>
    </w:p>
    <w:p w14:paraId="3357A820" w14:textId="607B1610" w:rsidR="00F2401C" w:rsidRPr="00F2401C" w:rsidRDefault="00F2401C" w:rsidP="00F2401C">
      <w:pPr>
        <w:spacing w:after="0" w:line="276" w:lineRule="auto"/>
        <w:jc w:val="both"/>
        <w:rPr>
          <w:rFonts w:ascii="Work Sans" w:hAnsi="Work Sans"/>
          <w:b/>
        </w:rPr>
      </w:pPr>
      <w:r w:rsidRPr="00F2401C">
        <w:rPr>
          <w:rFonts w:ascii="Work Sans" w:hAnsi="Work Sans"/>
          <w:b/>
        </w:rPr>
        <w:t>Axes proposés :</w:t>
      </w:r>
    </w:p>
    <w:p w14:paraId="6D0A3DB9" w14:textId="77777777" w:rsidR="00F2401C" w:rsidRPr="00F2401C" w:rsidRDefault="00F2401C" w:rsidP="00F2401C">
      <w:pPr>
        <w:spacing w:after="0" w:line="276" w:lineRule="auto"/>
        <w:jc w:val="both"/>
        <w:rPr>
          <w:rFonts w:ascii="Work Sans" w:hAnsi="Work Sans"/>
          <w:bCs/>
        </w:rPr>
      </w:pPr>
    </w:p>
    <w:p w14:paraId="7D4CAAEF" w14:textId="58513097"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Nouvelle</w:t>
      </w:r>
      <w:r>
        <w:rPr>
          <w:rFonts w:ascii="Work Sans" w:hAnsi="Work Sans"/>
          <w:bCs/>
        </w:rPr>
        <w:t>s</w:t>
      </w:r>
      <w:r w:rsidRPr="00DD375A">
        <w:rPr>
          <w:rFonts w:ascii="Work Sans" w:hAnsi="Work Sans"/>
          <w:bCs/>
        </w:rPr>
        <w:t xml:space="preserve"> cible</w:t>
      </w:r>
      <w:r>
        <w:rPr>
          <w:rFonts w:ascii="Work Sans" w:hAnsi="Work Sans"/>
          <w:bCs/>
        </w:rPr>
        <w:t>s</w:t>
      </w:r>
      <w:r w:rsidRPr="00DD375A">
        <w:rPr>
          <w:rFonts w:ascii="Work Sans" w:hAnsi="Work Sans"/>
          <w:bCs/>
        </w:rPr>
        <w:t xml:space="preserve"> thérapeutique</w:t>
      </w:r>
      <w:r>
        <w:rPr>
          <w:rFonts w:ascii="Work Sans" w:hAnsi="Work Sans"/>
          <w:bCs/>
        </w:rPr>
        <w:t>s</w:t>
      </w:r>
    </w:p>
    <w:p w14:paraId="0C18BE91" w14:textId="374512B4"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Nouvel agent thérapeutique = nouvelle entité chimique ou biothérapie au sens large (Anticorps, protéines, thérapie cellulaire ou génique etc</w:t>
      </w:r>
      <w:r>
        <w:rPr>
          <w:rFonts w:ascii="Work Sans" w:hAnsi="Work Sans"/>
          <w:bCs/>
        </w:rPr>
        <w:t>.</w:t>
      </w:r>
      <w:r w:rsidRPr="00DD375A">
        <w:rPr>
          <w:rFonts w:ascii="Work Sans" w:hAnsi="Work Sans"/>
          <w:bCs/>
        </w:rPr>
        <w:t xml:space="preserve">) </w:t>
      </w:r>
    </w:p>
    <w:p w14:paraId="2C538A8F" w14:textId="060719E7"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 xml:space="preserve">Diagnostic &amp; diagnostic précoce, Pronostic &amp; Diagnostic </w:t>
      </w:r>
      <w:proofErr w:type="spellStart"/>
      <w:r w:rsidRPr="00DD375A">
        <w:rPr>
          <w:rFonts w:ascii="Work Sans" w:hAnsi="Work Sans"/>
          <w:bCs/>
        </w:rPr>
        <w:t>Companion</w:t>
      </w:r>
      <w:proofErr w:type="spellEnd"/>
      <w:r w:rsidRPr="00DD375A">
        <w:rPr>
          <w:rFonts w:ascii="Work Sans" w:hAnsi="Work Sans"/>
          <w:bCs/>
        </w:rPr>
        <w:t xml:space="preserve"> : dépistage, dépistage précoce, aide au suivi thérapeutique, aide au diagnostic, </w:t>
      </w:r>
      <w:proofErr w:type="spellStart"/>
      <w:r w:rsidRPr="00DD375A">
        <w:rPr>
          <w:rFonts w:ascii="Work Sans" w:hAnsi="Work Sans"/>
          <w:bCs/>
        </w:rPr>
        <w:t>biochips</w:t>
      </w:r>
      <w:proofErr w:type="spellEnd"/>
      <w:r w:rsidRPr="00DD375A">
        <w:rPr>
          <w:rFonts w:ascii="Work Sans" w:hAnsi="Work Sans"/>
          <w:bCs/>
        </w:rPr>
        <w:t>, médecine personnalisée etc</w:t>
      </w:r>
      <w:r>
        <w:rPr>
          <w:rFonts w:ascii="Work Sans" w:hAnsi="Work Sans"/>
          <w:bCs/>
        </w:rPr>
        <w:t>.</w:t>
      </w:r>
    </w:p>
    <w:p w14:paraId="7A2B73F3" w14:textId="0ABBD087"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 xml:space="preserve">Technologies médicales, </w:t>
      </w:r>
      <w:proofErr w:type="spellStart"/>
      <w:r w:rsidRPr="00DD375A">
        <w:rPr>
          <w:rFonts w:ascii="Work Sans" w:hAnsi="Work Sans"/>
          <w:bCs/>
        </w:rPr>
        <w:t>eSanté</w:t>
      </w:r>
      <w:proofErr w:type="spellEnd"/>
      <w:r w:rsidRPr="00DD375A">
        <w:rPr>
          <w:rFonts w:ascii="Work Sans" w:hAnsi="Work Sans"/>
          <w:bCs/>
        </w:rPr>
        <w:t xml:space="preserve"> ou IA Santé : en support du patient ou du praticien, aide à l’observance des traitements, au suivi thérapeutique ou l’orientation des traitements, etc</w:t>
      </w:r>
      <w:r>
        <w:rPr>
          <w:rFonts w:ascii="Work Sans" w:hAnsi="Work Sans"/>
          <w:bCs/>
        </w:rPr>
        <w:t>.</w:t>
      </w:r>
    </w:p>
    <w:p w14:paraId="1CAF761B" w14:textId="77777777"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Qualité de Vie du patient, Soins de support ou soins de confort : études ou technologies visant à apprécier ou soulager le patient dans sa vie de tous les jours, sur des affections courantes et liées à sa pathologie en lien direct ou indirect.</w:t>
      </w:r>
    </w:p>
    <w:p w14:paraId="725EA96D" w14:textId="0A961B16"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Sciences Humaines &amp; Sociales, SHS : études visant à appréhender le patient dans sa globalité, face à sa pathologie et définir des axes d’amélioration dans sa prise en charge, que ce soit au niveau thérapeutique, ou dans sa vie de tous les jours.</w:t>
      </w:r>
    </w:p>
    <w:bookmarkEnd w:id="0"/>
    <w:p w14:paraId="53E0BBED" w14:textId="77777777" w:rsidR="00AD0CFA" w:rsidRDefault="00AD0CFA" w:rsidP="000D7DCA">
      <w:pPr>
        <w:spacing w:line="276" w:lineRule="auto"/>
        <w:jc w:val="both"/>
        <w:rPr>
          <w:rFonts w:ascii="Work Sans" w:hAnsi="Work Sans"/>
          <w:bCs/>
        </w:rPr>
      </w:pPr>
    </w:p>
    <w:p w14:paraId="3941DEC7" w14:textId="4A41A842" w:rsidR="000D7DCA" w:rsidRDefault="00440B73" w:rsidP="000D7DCA">
      <w:pPr>
        <w:spacing w:line="276" w:lineRule="auto"/>
        <w:jc w:val="both"/>
        <w:rPr>
          <w:rFonts w:ascii="Work Sans" w:hAnsi="Work Sans"/>
          <w:bCs/>
        </w:rPr>
      </w:pPr>
      <w:r w:rsidRPr="00D522BE">
        <w:rPr>
          <w:rFonts w:ascii="Work Sans" w:hAnsi="Work Sans"/>
          <w:bCs/>
        </w:rPr>
        <w:lastRenderedPageBreak/>
        <w:t>Le financement attribué sera d</w:t>
      </w:r>
      <w:r w:rsidR="0078252D">
        <w:rPr>
          <w:rFonts w:ascii="Work Sans" w:hAnsi="Work Sans"/>
          <w:bCs/>
        </w:rPr>
        <w:t xml:space="preserve">’un montant moyen de </w:t>
      </w:r>
      <w:r w:rsidRPr="00D522BE">
        <w:rPr>
          <w:rFonts w:ascii="Work Sans" w:hAnsi="Work Sans"/>
          <w:bCs/>
        </w:rPr>
        <w:t xml:space="preserve">30 000 </w:t>
      </w:r>
      <w:r w:rsidR="00133F92">
        <w:rPr>
          <w:rFonts w:ascii="Work Sans" w:hAnsi="Work Sans"/>
          <w:bCs/>
        </w:rPr>
        <w:t>E</w:t>
      </w:r>
      <w:r w:rsidRPr="00D522BE">
        <w:rPr>
          <w:rFonts w:ascii="Work Sans" w:hAnsi="Work Sans"/>
          <w:bCs/>
        </w:rPr>
        <w:t>uros.</w:t>
      </w:r>
      <w:r w:rsidR="0078252D">
        <w:rPr>
          <w:rFonts w:ascii="Work Sans" w:hAnsi="Work Sans"/>
          <w:bCs/>
        </w:rPr>
        <w:t xml:space="preserve"> Il pourra aller jusqu’à </w:t>
      </w:r>
      <w:bookmarkStart w:id="3" w:name="_GoBack"/>
      <w:r w:rsidR="0078252D">
        <w:rPr>
          <w:rFonts w:ascii="Work Sans" w:hAnsi="Work Sans"/>
          <w:bCs/>
        </w:rPr>
        <w:t xml:space="preserve">50 000€ </w:t>
      </w:r>
      <w:r w:rsidR="00E73EAD">
        <w:rPr>
          <w:rFonts w:ascii="Work Sans" w:hAnsi="Work Sans"/>
          <w:bCs/>
        </w:rPr>
        <w:t xml:space="preserve">maximum </w:t>
      </w:r>
      <w:bookmarkEnd w:id="3"/>
      <w:r w:rsidR="00E73EAD">
        <w:rPr>
          <w:rFonts w:ascii="Work Sans" w:hAnsi="Work Sans"/>
          <w:bCs/>
        </w:rPr>
        <w:t>pour des demandes ex</w:t>
      </w:r>
      <w:r w:rsidR="00133F92">
        <w:rPr>
          <w:rFonts w:ascii="Work Sans" w:hAnsi="Work Sans"/>
          <w:bCs/>
        </w:rPr>
        <w:t>c</w:t>
      </w:r>
      <w:r w:rsidR="00E73EAD">
        <w:rPr>
          <w:rFonts w:ascii="Work Sans" w:hAnsi="Work Sans"/>
          <w:bCs/>
        </w:rPr>
        <w:t>eptionnelles</w:t>
      </w:r>
      <w:r w:rsidR="00437DFA">
        <w:rPr>
          <w:rFonts w:ascii="Work Sans" w:hAnsi="Work Sans"/>
          <w:bCs/>
        </w:rPr>
        <w:t xml:space="preserve"> et justifiées</w:t>
      </w:r>
      <w:r w:rsidR="00E73EAD">
        <w:rPr>
          <w:rFonts w:ascii="Work Sans" w:hAnsi="Work Sans"/>
          <w:bCs/>
        </w:rPr>
        <w:t>.</w:t>
      </w:r>
    </w:p>
    <w:p w14:paraId="1047A17E" w14:textId="01F5F7B9" w:rsidR="00B230E6" w:rsidRDefault="00B230E6" w:rsidP="000D7DCA">
      <w:pPr>
        <w:spacing w:line="276" w:lineRule="auto"/>
        <w:jc w:val="both"/>
        <w:rPr>
          <w:rFonts w:ascii="Work Sans" w:hAnsi="Work Sans"/>
          <w:bCs/>
        </w:rPr>
      </w:pPr>
      <w:r>
        <w:rPr>
          <w:rFonts w:ascii="Work Sans" w:hAnsi="Work Sans"/>
          <w:bCs/>
        </w:rPr>
        <w:t>Le projet de financement sera construit sur une durée de 12 mois.</w:t>
      </w:r>
    </w:p>
    <w:bookmarkEnd w:id="2"/>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r w:rsidR="0064071D">
        <w:rPr>
          <w:rFonts w:ascii="Cormorant Garamond" w:eastAsia="Trebuchet MS" w:hAnsi="Cormorant Garamond" w:cs="Trebuchet MS"/>
          <w:b/>
          <w:bCs/>
          <w:color w:val="9E9461"/>
          <w:sz w:val="28"/>
          <w:szCs w:val="28"/>
          <w:lang w:eastAsia="fr-FR" w:bidi="fr-FR"/>
        </w:rPr>
        <w:t xml:space="preserve"> </w:t>
      </w:r>
    </w:p>
    <w:p w14:paraId="485230A3" w14:textId="77777777" w:rsidR="00133F92"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F2401C">
        <w:rPr>
          <w:rFonts w:ascii="Work Sans" w:hAnsi="Work Sans"/>
          <w:b/>
        </w:rPr>
        <w:t>6 nove</w:t>
      </w:r>
      <w:r w:rsidR="00133F92">
        <w:rPr>
          <w:rFonts w:ascii="Work Sans" w:hAnsi="Work Sans"/>
          <w:b/>
        </w:rPr>
        <w:t>mb</w:t>
      </w:r>
      <w:r w:rsidR="00F2401C">
        <w:rPr>
          <w:rFonts w:ascii="Work Sans" w:hAnsi="Work Sans"/>
          <w:b/>
        </w:rPr>
        <w:t>re 2020</w:t>
      </w:r>
      <w:r w:rsidR="00B576BE" w:rsidRPr="00C729A8">
        <w:rPr>
          <w:rFonts w:ascii="Work Sans" w:hAnsi="Work Sans"/>
          <w:b/>
        </w:rPr>
        <w:t xml:space="preserve"> inclus</w:t>
      </w:r>
      <w:r w:rsidR="00B576BE" w:rsidRPr="00D522BE">
        <w:rPr>
          <w:rFonts w:ascii="Work Sans" w:hAnsi="Work Sans"/>
          <w:bCs/>
        </w:rPr>
        <w:t xml:space="preserve">. </w:t>
      </w:r>
    </w:p>
    <w:p w14:paraId="27A25D9A" w14:textId="57EF6759" w:rsidR="00F2401C" w:rsidRDefault="00594427" w:rsidP="00A10FB3">
      <w:pPr>
        <w:spacing w:after="0" w:line="276" w:lineRule="auto"/>
        <w:jc w:val="both"/>
        <w:rPr>
          <w:rFonts w:ascii="Work Sans" w:hAnsi="Work Sans"/>
          <w:bCs/>
        </w:rPr>
      </w:pP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w:t>
      </w:r>
      <w:r w:rsidR="00F2401C">
        <w:rPr>
          <w:rFonts w:ascii="Work Sans" w:hAnsi="Work Sans"/>
          <w:bCs/>
        </w:rPr>
        <w:t xml:space="preserve">fin novembre </w:t>
      </w:r>
      <w:r w:rsidR="00250C99">
        <w:rPr>
          <w:rFonts w:ascii="Work Sans" w:hAnsi="Work Sans"/>
          <w:bCs/>
        </w:rPr>
        <w:t>2020</w:t>
      </w:r>
      <w:r w:rsidR="00636F68">
        <w:rPr>
          <w:rFonts w:ascii="Work Sans" w:hAnsi="Work Sans"/>
          <w:bCs/>
        </w:rPr>
        <w:t xml:space="preserve"> en vue d’une audition </w:t>
      </w:r>
      <w:r w:rsidR="00F2401C">
        <w:rPr>
          <w:rFonts w:ascii="Work Sans" w:hAnsi="Work Sans"/>
          <w:bCs/>
        </w:rPr>
        <w:t>début décembre</w:t>
      </w:r>
      <w:r w:rsidR="00250C99">
        <w:rPr>
          <w:rFonts w:ascii="Work Sans" w:hAnsi="Work Sans"/>
          <w:bCs/>
        </w:rPr>
        <w:t xml:space="preserve"> </w:t>
      </w:r>
      <w:r w:rsidR="00440B73" w:rsidRPr="00D522BE">
        <w:rPr>
          <w:rFonts w:ascii="Work Sans" w:hAnsi="Work Sans"/>
          <w:bCs/>
        </w:rPr>
        <w:t>pour une présentation orale</w:t>
      </w:r>
      <w:r w:rsidR="00437DFA">
        <w:rPr>
          <w:rFonts w:ascii="Work Sans" w:hAnsi="Work Sans"/>
          <w:bCs/>
        </w:rPr>
        <w:t xml:space="preserve"> de leurs projets</w:t>
      </w:r>
      <w:r w:rsidR="00133F92">
        <w:rPr>
          <w:rFonts w:ascii="Work Sans" w:hAnsi="Work Sans"/>
          <w:bCs/>
        </w:rPr>
        <w:t xml:space="preserve"> devant le comité d’</w:t>
      </w:r>
      <w:proofErr w:type="spellStart"/>
      <w:r w:rsidR="00133F92">
        <w:rPr>
          <w:rFonts w:ascii="Work Sans" w:hAnsi="Work Sans"/>
          <w:bCs/>
        </w:rPr>
        <w:t>Erganeo</w:t>
      </w:r>
      <w:proofErr w:type="spellEnd"/>
      <w:r w:rsidR="00F2401C">
        <w:rPr>
          <w:rFonts w:ascii="Work Sans" w:hAnsi="Work Sans"/>
          <w:bCs/>
        </w:rPr>
        <w:t>.</w:t>
      </w:r>
    </w:p>
    <w:p w14:paraId="0010E5A1" w14:textId="77777777" w:rsidR="00F2401C" w:rsidRDefault="00F2401C" w:rsidP="00A10FB3">
      <w:pPr>
        <w:spacing w:after="0" w:line="276" w:lineRule="auto"/>
        <w:jc w:val="both"/>
        <w:rPr>
          <w:rFonts w:ascii="Work Sans" w:hAnsi="Work Sans"/>
          <w:bCs/>
        </w:rPr>
      </w:pPr>
      <w:r>
        <w:rPr>
          <w:rFonts w:ascii="Work Sans" w:hAnsi="Work Sans"/>
          <w:bCs/>
        </w:rPr>
        <w:t>Le déroulé des auditions sera le suivant :</w:t>
      </w:r>
    </w:p>
    <w:p w14:paraId="28971077" w14:textId="77777777" w:rsidR="00F2401C" w:rsidRPr="00F2401C" w:rsidRDefault="00E73EAD"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30 minutes de présentation</w:t>
      </w:r>
    </w:p>
    <w:p w14:paraId="73FDC41D" w14:textId="463DFC61" w:rsidR="009A1D07" w:rsidRPr="00F2401C" w:rsidRDefault="00E73EAD"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15 minutes de question</w:t>
      </w:r>
      <w:r w:rsidR="00437DFA" w:rsidRPr="00F2401C">
        <w:rPr>
          <w:rFonts w:ascii="Work Sans" w:hAnsi="Work Sans"/>
          <w:bCs/>
        </w:rPr>
        <w:t>s</w:t>
      </w:r>
    </w:p>
    <w:p w14:paraId="5307F9F1" w14:textId="049E6AEF" w:rsidR="00F2401C" w:rsidRDefault="00F2401C"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15 minutes de délibération du comité</w:t>
      </w:r>
    </w:p>
    <w:p w14:paraId="4C7915CF" w14:textId="2CD27921" w:rsidR="0050148C" w:rsidRDefault="0050148C" w:rsidP="00F2401C">
      <w:pPr>
        <w:pStyle w:val="Paragraphedeliste"/>
        <w:numPr>
          <w:ilvl w:val="0"/>
          <w:numId w:val="40"/>
        </w:numPr>
        <w:spacing w:after="0" w:line="276" w:lineRule="auto"/>
        <w:ind w:left="924" w:hanging="357"/>
        <w:jc w:val="both"/>
        <w:rPr>
          <w:rFonts w:ascii="Work Sans" w:hAnsi="Work Sans"/>
          <w:bCs/>
        </w:rPr>
      </w:pPr>
      <w:r>
        <w:rPr>
          <w:rFonts w:ascii="Work Sans" w:hAnsi="Work Sans"/>
          <w:bCs/>
        </w:rPr>
        <w:t>La présentation respectera le format PowerPoint type fourni</w:t>
      </w:r>
    </w:p>
    <w:p w14:paraId="1A3018AD" w14:textId="77777777" w:rsidR="00F2401C" w:rsidRPr="00F2401C" w:rsidRDefault="00F2401C" w:rsidP="00F2401C">
      <w:pPr>
        <w:spacing w:after="0" w:line="276" w:lineRule="auto"/>
        <w:jc w:val="both"/>
        <w:rPr>
          <w:rFonts w:ascii="Work Sans" w:hAnsi="Work Sans"/>
          <w:bCs/>
        </w:rPr>
      </w:pPr>
    </w:p>
    <w:p w14:paraId="0D16645E" w14:textId="669380DC" w:rsidR="004C1BE2" w:rsidRDefault="00440B73" w:rsidP="00A10FB3">
      <w:pPr>
        <w:spacing w:after="0" w:line="276" w:lineRule="auto"/>
        <w:jc w:val="both"/>
        <w:rPr>
          <w:rFonts w:ascii="Work Sans" w:hAnsi="Work Sans"/>
          <w:bCs/>
        </w:rPr>
      </w:pPr>
      <w:r w:rsidRPr="00C729A8">
        <w:rPr>
          <w:rFonts w:ascii="Work Sans" w:hAnsi="Work Sans"/>
          <w:b/>
        </w:rPr>
        <w:t xml:space="preserve">Les résultats finaux seront </w:t>
      </w:r>
      <w:r w:rsidR="00250C99">
        <w:rPr>
          <w:rFonts w:ascii="Work Sans" w:hAnsi="Work Sans"/>
          <w:b/>
        </w:rPr>
        <w:t>annoncés</w:t>
      </w:r>
      <w:r w:rsidRPr="00C729A8">
        <w:rPr>
          <w:rFonts w:ascii="Work Sans" w:hAnsi="Work Sans"/>
          <w:b/>
        </w:rPr>
        <w:t xml:space="preserve"> </w:t>
      </w:r>
      <w:r w:rsidR="0050148C">
        <w:rPr>
          <w:rFonts w:ascii="Work Sans" w:hAnsi="Work Sans"/>
          <w:b/>
        </w:rPr>
        <w:t>à la mi-décembre</w:t>
      </w:r>
      <w:r w:rsidR="00412E9D">
        <w:rPr>
          <w:rFonts w:ascii="Work Sans" w:hAnsi="Work Sans"/>
          <w:b/>
        </w:rPr>
        <w:t xml:space="preserve"> 2020</w:t>
      </w:r>
      <w:r w:rsidRPr="00D522BE">
        <w:rPr>
          <w:rFonts w:ascii="Work Sans" w:hAnsi="Work Sans"/>
          <w:bCs/>
        </w:rPr>
        <w:t>.</w:t>
      </w:r>
    </w:p>
    <w:p w14:paraId="7DAA17C1" w14:textId="77777777" w:rsidR="00945AEB" w:rsidRDefault="00945AEB" w:rsidP="00A10FB3">
      <w:pPr>
        <w:spacing w:after="0" w:line="276" w:lineRule="auto"/>
        <w:jc w:val="both"/>
        <w:rPr>
          <w:rFonts w:ascii="Work Sans" w:hAnsi="Work Sans"/>
          <w:bCs/>
        </w:rPr>
      </w:pPr>
    </w:p>
    <w:p w14:paraId="33682B37" w14:textId="77777777" w:rsidR="0050148C" w:rsidRDefault="0050148C" w:rsidP="00A10FB3">
      <w:pPr>
        <w:spacing w:after="0" w:line="276" w:lineRule="auto"/>
        <w:jc w:val="both"/>
        <w:rPr>
          <w:rFonts w:ascii="Work Sans" w:hAnsi="Work Sans"/>
          <w:bCs/>
        </w:rPr>
      </w:pPr>
    </w:p>
    <w:p w14:paraId="3CF1E030" w14:textId="015E400D" w:rsidR="005812D9"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w:t>
      </w:r>
      <w:proofErr w:type="spellStart"/>
      <w:r w:rsidR="00594427" w:rsidRPr="00D522BE">
        <w:rPr>
          <w:rFonts w:ascii="Work Sans" w:hAnsi="Work Sans"/>
          <w:bCs/>
        </w:rPr>
        <w:t>Erganeo</w:t>
      </w:r>
      <w:proofErr w:type="spellEnd"/>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7754812A" w14:textId="2C9139E4" w:rsidR="00A1577D" w:rsidRPr="00EB6616" w:rsidRDefault="003476D9" w:rsidP="00EB6616">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0B2E6C0E" w14:textId="5A66A2BD"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w:t>
      </w:r>
      <w:proofErr w:type="spellStart"/>
      <w:r w:rsidR="00594427" w:rsidRPr="00D522BE">
        <w:rPr>
          <w:rFonts w:ascii="Work Sans" w:hAnsi="Work Sans"/>
          <w:bCs/>
        </w:rPr>
        <w:t>Erganeo</w:t>
      </w:r>
      <w:proofErr w:type="spellEnd"/>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39CB87F1" w14:textId="77777777" w:rsidR="00B04F8F" w:rsidRPr="00043AA8" w:rsidRDefault="00B04F8F" w:rsidP="00B04F8F">
      <w:pPr>
        <w:pStyle w:val="Paragraphedeliste"/>
        <w:numPr>
          <w:ilvl w:val="0"/>
          <w:numId w:val="37"/>
        </w:numPr>
        <w:jc w:val="both"/>
        <w:rPr>
          <w:rFonts w:ascii="Work Sans" w:hAnsi="Work Sans"/>
        </w:rPr>
      </w:pPr>
      <w:r>
        <w:rPr>
          <w:rFonts w:ascii="Work Sans" w:hAnsi="Work Sans"/>
          <w:b/>
        </w:rPr>
        <w:t>Université de Paris et son alliance</w:t>
      </w:r>
      <w:r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w:t>
      </w:r>
    </w:p>
    <w:p w14:paraId="502AFB6C" w14:textId="77777777" w:rsidR="00B04F8F" w:rsidRPr="008D0BAD" w:rsidRDefault="00B04F8F" w:rsidP="00B04F8F">
      <w:pPr>
        <w:pStyle w:val="Paragraphedeliste"/>
      </w:pPr>
    </w:p>
    <w:p w14:paraId="1BFC3408" w14:textId="77777777" w:rsidR="00B04F8F" w:rsidRPr="00FD0474" w:rsidRDefault="00B04F8F" w:rsidP="00B04F8F">
      <w:pPr>
        <w:pStyle w:val="Paragraphedeliste"/>
        <w:numPr>
          <w:ilvl w:val="0"/>
          <w:numId w:val="37"/>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w:t>
      </w:r>
      <w:r>
        <w:rPr>
          <w:rFonts w:ascii="Work Sans" w:hAnsi="Work Sans"/>
        </w:rPr>
        <w:t>Université Gustave Eiffel,</w:t>
      </w:r>
      <w:r w:rsidRPr="00FD0474">
        <w:rPr>
          <w:rFonts w:ascii="Work Sans" w:hAnsi="Work Sans"/>
        </w:rPr>
        <w:t xml:space="preserve"> Université Paris Est Créteil, Ecole des Ponts ParisTech, Ecole Nationale Vétérinaire d'Alfort)</w:t>
      </w:r>
    </w:p>
    <w:p w14:paraId="3564C98F" w14:textId="77777777" w:rsidR="00B04F8F" w:rsidRPr="00FD0474" w:rsidRDefault="00B04F8F" w:rsidP="00B04F8F">
      <w:pPr>
        <w:pStyle w:val="Paragraphedeliste"/>
        <w:jc w:val="both"/>
        <w:rPr>
          <w:rFonts w:ascii="Work Sans" w:hAnsi="Work Sans"/>
        </w:rPr>
      </w:pPr>
    </w:p>
    <w:p w14:paraId="769544B1" w14:textId="77777777" w:rsidR="00B04F8F" w:rsidRPr="00FD0474" w:rsidRDefault="00B04F8F" w:rsidP="00B04F8F">
      <w:pPr>
        <w:pStyle w:val="Paragraphedeliste"/>
        <w:numPr>
          <w:ilvl w:val="0"/>
          <w:numId w:val="37"/>
        </w:numPr>
        <w:jc w:val="both"/>
        <w:rPr>
          <w:rFonts w:ascii="Work Sans" w:hAnsi="Work Sans"/>
        </w:rPr>
      </w:pPr>
      <w:r>
        <w:rPr>
          <w:rFonts w:ascii="Work Sans" w:hAnsi="Work Sans"/>
          <w:b/>
        </w:rPr>
        <w:t xml:space="preserve">CY Cergy Paris Université et ses établissements composantes et associés </w:t>
      </w:r>
      <w:r w:rsidRPr="00FD0474">
        <w:rPr>
          <w:rFonts w:ascii="Work Sans" w:hAnsi="Work Sans"/>
        </w:rPr>
        <w:t xml:space="preserve">(Université de Cergy Pontoise, ESSEC, EISTI, ISIPCA, ENSAV, ENSP, ENSAPC, ENSEA, </w:t>
      </w:r>
      <w:proofErr w:type="spellStart"/>
      <w:r w:rsidRPr="00FD0474">
        <w:rPr>
          <w:rFonts w:ascii="Work Sans" w:hAnsi="Work Sans"/>
        </w:rPr>
        <w:t>Supméca</w:t>
      </w:r>
      <w:proofErr w:type="spellEnd"/>
      <w:r w:rsidRPr="00FD0474">
        <w:rPr>
          <w:rFonts w:ascii="Work Sans" w:hAnsi="Work Sans"/>
        </w:rPr>
        <w:t>, EBI, ECAM-EPMI, ILEPS, ITESCIA, EPSS, ISTOM)</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52163CC" w14:textId="77777777" w:rsidR="00945AEB" w:rsidRPr="00D522BE" w:rsidRDefault="00945AEB" w:rsidP="006304B4">
      <w:pPr>
        <w:pStyle w:val="Paragraphedeliste"/>
        <w:rPr>
          <w:rFonts w:ascii="Work Sans" w:hAnsi="Work Sans"/>
          <w:bCs/>
        </w:rPr>
      </w:pPr>
    </w:p>
    <w:p w14:paraId="5A4D18F3" w14:textId="5CFE6096" w:rsidR="00A871D2" w:rsidRDefault="00E156E8" w:rsidP="00EB6616">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29409D26" w14:textId="77777777" w:rsidR="00945AEB" w:rsidRPr="00945AEB" w:rsidRDefault="00945AEB" w:rsidP="00945AEB">
      <w:pPr>
        <w:pStyle w:val="Paragraphedeliste"/>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08A3977B" w14:textId="5E7C9871" w:rsidR="00E26014" w:rsidRDefault="00E26014" w:rsidP="00D522BE">
      <w:pPr>
        <w:jc w:val="both"/>
        <w:rPr>
          <w:rFonts w:ascii="Work Sans" w:hAnsi="Work Sans"/>
          <w:b/>
          <w:bCs/>
        </w:rPr>
      </w:pPr>
      <w:r>
        <w:rPr>
          <w:rFonts w:ascii="Work Sans" w:hAnsi="Work Sans"/>
          <w:b/>
          <w:bCs/>
        </w:rPr>
        <w:t>Seuls les dossiers complets seront analysés.</w:t>
      </w:r>
    </w:p>
    <w:p w14:paraId="4B31528A" w14:textId="27BC93A5" w:rsidR="005D43B2" w:rsidRPr="00D522BE" w:rsidRDefault="005D43B2" w:rsidP="00D522BE">
      <w:pPr>
        <w:jc w:val="both"/>
        <w:rPr>
          <w:rFonts w:ascii="Work Sans" w:hAnsi="Work Sans"/>
          <w:b/>
          <w:bCs/>
        </w:rPr>
      </w:pPr>
      <w:r w:rsidRPr="00D522BE">
        <w:rPr>
          <w:rFonts w:ascii="Work Sans" w:hAnsi="Work Sans"/>
          <w:b/>
          <w:bCs/>
        </w:rPr>
        <w:t xml:space="preserve">Les critères </w:t>
      </w:r>
      <w:r w:rsidR="00E26014">
        <w:rPr>
          <w:rFonts w:ascii="Work Sans" w:hAnsi="Work Sans"/>
          <w:b/>
          <w:bCs/>
        </w:rPr>
        <w:t>d’</w:t>
      </w:r>
      <w:r w:rsidRPr="00D522BE">
        <w:rPr>
          <w:rFonts w:ascii="Work Sans" w:hAnsi="Work Sans"/>
          <w:b/>
          <w:bCs/>
        </w:rPr>
        <w:t>évalu</w:t>
      </w:r>
      <w:r w:rsidR="00E26014">
        <w:rPr>
          <w:rFonts w:ascii="Work Sans" w:hAnsi="Work Sans"/>
          <w:b/>
          <w:bCs/>
        </w:rPr>
        <w:t>ation</w:t>
      </w:r>
      <w:r w:rsidRPr="00D522BE">
        <w:rPr>
          <w:rFonts w:ascii="Work Sans" w:hAnsi="Work Sans"/>
          <w:b/>
          <w:bCs/>
        </w:rPr>
        <w:t xml:space="preserve"> </w:t>
      </w:r>
      <w:r w:rsidR="00E26014">
        <w:rPr>
          <w:rFonts w:ascii="Work Sans" w:hAnsi="Work Sans"/>
          <w:b/>
          <w:bCs/>
        </w:rPr>
        <w:t>d</w:t>
      </w:r>
      <w:r w:rsidR="00E26014" w:rsidRPr="00D522BE">
        <w:rPr>
          <w:rFonts w:ascii="Work Sans" w:hAnsi="Work Sans"/>
          <w:b/>
          <w:bCs/>
        </w:rPr>
        <w:t xml:space="preserve">es </w:t>
      </w:r>
      <w:r w:rsidRPr="00D522BE">
        <w:rPr>
          <w:rFonts w:ascii="Work Sans" w:hAnsi="Work Sans"/>
          <w:b/>
          <w:bCs/>
        </w:rPr>
        <w:t xml:space="preserve">projets </w:t>
      </w:r>
      <w:r w:rsidR="00E26014">
        <w:rPr>
          <w:rFonts w:ascii="Work Sans" w:hAnsi="Work Sans"/>
          <w:b/>
          <w:bCs/>
        </w:rPr>
        <w:t>sont les suivants :</w:t>
      </w:r>
    </w:p>
    <w:p w14:paraId="3829F0FC" w14:textId="77777777" w:rsidR="0050148C" w:rsidRPr="00D522BE" w:rsidRDefault="0050148C" w:rsidP="0050148C">
      <w:pPr>
        <w:numPr>
          <w:ilvl w:val="0"/>
          <w:numId w:val="22"/>
        </w:numPr>
        <w:spacing w:after="0" w:line="240" w:lineRule="auto"/>
        <w:jc w:val="both"/>
        <w:rPr>
          <w:rFonts w:ascii="Work Sans" w:hAnsi="Work Sans"/>
        </w:rPr>
      </w:pPr>
      <w:r w:rsidRPr="00D522BE">
        <w:rPr>
          <w:rFonts w:ascii="Work Sans" w:hAnsi="Work Sans"/>
        </w:rPr>
        <w:t>Perspective de dépôt de PI ou de renforcement des données dans l’année de priorité du dépôt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0006FEF0" w14:textId="4E9B2310" w:rsidR="00E00889" w:rsidRDefault="0050148C" w:rsidP="00A10FB3">
      <w:pPr>
        <w:numPr>
          <w:ilvl w:val="0"/>
          <w:numId w:val="22"/>
        </w:numPr>
        <w:spacing w:after="0" w:line="240" w:lineRule="auto"/>
        <w:jc w:val="both"/>
        <w:rPr>
          <w:rFonts w:ascii="Work Sans" w:hAnsi="Work Sans"/>
        </w:rPr>
      </w:pPr>
      <w:r>
        <w:rPr>
          <w:rFonts w:ascii="Work Sans" w:hAnsi="Work Sans"/>
        </w:rPr>
        <w:t>Le projet doit avoir un débouché commercial sur un m</w:t>
      </w:r>
      <w:r w:rsidR="00E00889" w:rsidRPr="00D522BE">
        <w:rPr>
          <w:rFonts w:ascii="Work Sans" w:hAnsi="Work Sans"/>
        </w:rPr>
        <w:t xml:space="preserve">arché </w:t>
      </w:r>
    </w:p>
    <w:p w14:paraId="3B33D996" w14:textId="3FC5EAE3" w:rsidR="008832E1" w:rsidRDefault="008832E1" w:rsidP="00A10FB3">
      <w:pPr>
        <w:numPr>
          <w:ilvl w:val="0"/>
          <w:numId w:val="22"/>
        </w:numPr>
        <w:spacing w:after="0" w:line="240" w:lineRule="auto"/>
        <w:jc w:val="both"/>
        <w:rPr>
          <w:rFonts w:ascii="Work Sans" w:hAnsi="Work Sans"/>
        </w:rPr>
      </w:pPr>
      <w:r>
        <w:rPr>
          <w:rFonts w:ascii="Work Sans" w:hAnsi="Work Sans"/>
        </w:rPr>
        <w:t>Qualité de rédaction et de présentation du programme de recherche</w:t>
      </w:r>
      <w:r w:rsidR="00E26014">
        <w:rPr>
          <w:rFonts w:ascii="Work Sans" w:hAnsi="Work Sans"/>
        </w:rPr>
        <w:t xml:space="preserve"> et du plan de développement</w:t>
      </w:r>
    </w:p>
    <w:p w14:paraId="36C234F9" w14:textId="4B519D0D" w:rsidR="00186B3F" w:rsidRDefault="00186B3F" w:rsidP="00A10FB3">
      <w:pPr>
        <w:numPr>
          <w:ilvl w:val="0"/>
          <w:numId w:val="22"/>
        </w:numPr>
        <w:spacing w:after="0" w:line="240" w:lineRule="auto"/>
        <w:jc w:val="both"/>
        <w:rPr>
          <w:rFonts w:ascii="Work Sans" w:hAnsi="Work Sans"/>
        </w:rPr>
      </w:pPr>
      <w:r>
        <w:rPr>
          <w:rFonts w:ascii="Work Sans" w:hAnsi="Work Sans"/>
        </w:rPr>
        <w:t>Faisabilité du projet au regard du budget proposé</w:t>
      </w:r>
      <w:r w:rsidR="002421F7">
        <w:rPr>
          <w:rFonts w:ascii="Work Sans" w:hAnsi="Work Sans"/>
        </w:rPr>
        <w:t xml:space="preserve"> et du délai imparti</w:t>
      </w:r>
    </w:p>
    <w:p w14:paraId="656C86D7" w14:textId="77777777" w:rsidR="00945AEB" w:rsidRPr="00D522BE" w:rsidRDefault="00945AEB" w:rsidP="00945AEB">
      <w:pPr>
        <w:spacing w:after="0" w:line="240" w:lineRule="auto"/>
        <w:ind w:left="720"/>
        <w:jc w:val="both"/>
        <w:rPr>
          <w:rFonts w:ascii="Work Sans" w:hAnsi="Work Sans"/>
        </w:rPr>
      </w:pPr>
    </w:p>
    <w:p w14:paraId="6B3ABA34" w14:textId="77777777" w:rsidR="00A10FB3" w:rsidRDefault="00A10FB3" w:rsidP="00A10FB3">
      <w:pPr>
        <w:jc w:val="both"/>
        <w:rPr>
          <w:rFonts w:ascii="Futura Book" w:hAnsi="Futura Book"/>
          <w:b/>
          <w:noProof/>
          <w:color w:val="343D59"/>
          <w:lang w:eastAsia="fr-FR"/>
        </w:rPr>
      </w:pPr>
    </w:p>
    <w:p w14:paraId="6A2A8231" w14:textId="7BD193CC" w:rsidR="00945AEB" w:rsidRPr="00945AEB" w:rsidRDefault="006E19D4" w:rsidP="00945AEB">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4F376AFC" w14:textId="321FFEEF"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570AF007"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50148C">
        <w:rPr>
          <w:rFonts w:ascii="Work Sans" w:hAnsi="Work Sans"/>
          <w:b/>
          <w:bCs/>
          <w:szCs w:val="20"/>
        </w:rPr>
        <w:t>6 novembre</w:t>
      </w:r>
      <w:r w:rsidR="003E3B70">
        <w:rPr>
          <w:rFonts w:ascii="Work Sans" w:hAnsi="Work Sans"/>
          <w:b/>
          <w:bCs/>
          <w:szCs w:val="20"/>
        </w:rPr>
        <w:t xml:space="preserve"> 2020</w:t>
      </w:r>
      <w:r w:rsidR="00AB6839" w:rsidRPr="00D522BE">
        <w:rPr>
          <w:rFonts w:ascii="Work Sans" w:hAnsi="Work Sans"/>
          <w:szCs w:val="20"/>
        </w:rPr>
        <w:t xml:space="preserve"> à l’adresse email suivante : </w:t>
      </w:r>
      <w:hyperlink r:id="rId11" w:history="1">
        <w:r w:rsidR="00E11F02" w:rsidRPr="00E32D76">
          <w:rPr>
            <w:rStyle w:val="Lienhypertexte"/>
            <w:rFonts w:ascii="Work Sans" w:hAnsi="Work Sans"/>
            <w:szCs w:val="20"/>
          </w:rPr>
          <w:t>ami-pi@erganeo.com</w:t>
        </w:r>
      </w:hyperlink>
    </w:p>
    <w:p w14:paraId="47A3CCCA" w14:textId="59A71C86" w:rsidR="00945AEB"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w:t>
      </w:r>
      <w:r w:rsidR="008832E1">
        <w:rPr>
          <w:rFonts w:ascii="Work Sans" w:hAnsi="Work Sans"/>
          <w:szCs w:val="20"/>
        </w:rPr>
        <w:t xml:space="preserve"> </w:t>
      </w:r>
      <w:r w:rsidR="00E26014">
        <w:rPr>
          <w:rFonts w:ascii="Work Sans" w:hAnsi="Work Sans"/>
          <w:szCs w:val="20"/>
        </w:rPr>
        <w:t>l’intégralité</w:t>
      </w:r>
      <w:r w:rsidR="00AB6839" w:rsidRPr="00D522BE">
        <w:rPr>
          <w:rFonts w:ascii="Work Sans" w:hAnsi="Work Sans"/>
          <w:szCs w:val="20"/>
        </w:rPr>
        <w:t xml:space="preserve"> </w:t>
      </w:r>
      <w:r w:rsidR="00E26014">
        <w:rPr>
          <w:rFonts w:ascii="Work Sans" w:hAnsi="Work Sans"/>
          <w:szCs w:val="20"/>
        </w:rPr>
        <w:t>du</w:t>
      </w:r>
      <w:r w:rsidR="00AB6839" w:rsidRPr="00D522BE">
        <w:rPr>
          <w:rFonts w:ascii="Work Sans" w:hAnsi="Work Sans"/>
          <w:szCs w:val="20"/>
        </w:rPr>
        <w:t xml:space="preserve"> dossier présent à la fin de ce document. Ce dossier peut être rempli en français ou en anglais</w:t>
      </w:r>
      <w:r w:rsidRPr="00D522BE">
        <w:rPr>
          <w:rFonts w:ascii="Work Sans" w:hAnsi="Work Sans"/>
          <w:szCs w:val="20"/>
        </w:rPr>
        <w:t xml:space="preserve">. </w:t>
      </w: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82FB4AF" w14:textId="121ED793" w:rsidR="00245886" w:rsidRDefault="00245886" w:rsidP="00245886">
      <w:pPr>
        <w:spacing w:after="0"/>
        <w:jc w:val="both"/>
        <w:rPr>
          <w:rFonts w:ascii="Work Sans" w:hAnsi="Work Sans"/>
          <w:szCs w:val="20"/>
        </w:rPr>
      </w:pPr>
      <w:bookmarkStart w:id="4" w:name="_Hlk52268046"/>
      <w:r>
        <w:rPr>
          <w:rFonts w:ascii="Work Sans" w:hAnsi="Work Sans"/>
          <w:szCs w:val="20"/>
        </w:rPr>
        <w:t>Une fois le dossie</w:t>
      </w:r>
      <w:r w:rsidR="002C450D">
        <w:rPr>
          <w:rFonts w:ascii="Work Sans" w:hAnsi="Work Sans"/>
          <w:szCs w:val="20"/>
        </w:rPr>
        <w:t>r</w:t>
      </w:r>
      <w:r>
        <w:rPr>
          <w:rFonts w:ascii="Work Sans" w:hAnsi="Work Sans"/>
          <w:szCs w:val="20"/>
        </w:rPr>
        <w:t xml:space="preserve"> reçu, </w:t>
      </w:r>
      <w:proofErr w:type="spellStart"/>
      <w:r>
        <w:rPr>
          <w:rFonts w:ascii="Work Sans" w:hAnsi="Work Sans"/>
          <w:szCs w:val="20"/>
        </w:rPr>
        <w:t>Erganeo</w:t>
      </w:r>
      <w:proofErr w:type="spellEnd"/>
      <w:r>
        <w:rPr>
          <w:rFonts w:ascii="Work Sans" w:hAnsi="Work Sans"/>
          <w:szCs w:val="20"/>
        </w:rPr>
        <w:t xml:space="preserve"> vérifiera que l’intégralité du dossier est complété</w:t>
      </w:r>
      <w:r w:rsidR="002C450D">
        <w:rPr>
          <w:rFonts w:ascii="Work Sans" w:hAnsi="Work Sans"/>
          <w:szCs w:val="20"/>
        </w:rPr>
        <w:t>e</w:t>
      </w:r>
      <w:r>
        <w:rPr>
          <w:rFonts w:ascii="Work Sans" w:hAnsi="Work Sans"/>
          <w:szCs w:val="20"/>
        </w:rPr>
        <w:t xml:space="preserve">. </w:t>
      </w:r>
    </w:p>
    <w:p w14:paraId="672B86A4" w14:textId="25B94836" w:rsidR="00245886" w:rsidRDefault="00245886" w:rsidP="009F2117">
      <w:pPr>
        <w:jc w:val="both"/>
        <w:rPr>
          <w:rFonts w:ascii="Work Sans" w:hAnsi="Work Sans"/>
          <w:szCs w:val="20"/>
        </w:rPr>
      </w:pPr>
      <w:r>
        <w:rPr>
          <w:rFonts w:ascii="Work Sans" w:hAnsi="Work Sans"/>
          <w:szCs w:val="20"/>
        </w:rPr>
        <w:t xml:space="preserve">Si des </w:t>
      </w:r>
      <w:r w:rsidR="00DD452B">
        <w:rPr>
          <w:rFonts w:ascii="Work Sans" w:hAnsi="Work Sans"/>
          <w:szCs w:val="20"/>
        </w:rPr>
        <w:t>questions restent sans réponses, le dossier ne sera pas validé. Et donc, il sera retourné aux porteurs du projet.</w:t>
      </w:r>
    </w:p>
    <w:p w14:paraId="231EA128" w14:textId="3AB39F0F" w:rsidR="00DD452B" w:rsidRDefault="00DD452B" w:rsidP="009F2117">
      <w:pPr>
        <w:jc w:val="both"/>
        <w:rPr>
          <w:rFonts w:ascii="Work Sans" w:hAnsi="Work Sans"/>
          <w:szCs w:val="20"/>
        </w:rPr>
      </w:pPr>
      <w:r>
        <w:rPr>
          <w:rFonts w:ascii="Work Sans" w:hAnsi="Work Sans"/>
          <w:szCs w:val="20"/>
        </w:rPr>
        <w:t>Une fois le dossier accepté, nous vous enverrons la présentation type à compléter. Ce fichier PowerPoint comprend une trame de 7 chapitres à respecter et compléter. De nombreuses indications vous aideront à bien comprendre ce que nous attendons dans chaque chapitre.</w:t>
      </w:r>
    </w:p>
    <w:p w14:paraId="17E9D745" w14:textId="57776CB8" w:rsidR="009A22BB" w:rsidRDefault="009A22BB" w:rsidP="009F2117">
      <w:pPr>
        <w:jc w:val="both"/>
        <w:rPr>
          <w:rFonts w:ascii="Work Sans" w:hAnsi="Work Sans"/>
          <w:szCs w:val="20"/>
        </w:rPr>
      </w:pPr>
      <w:bookmarkStart w:id="5" w:name="_Hlk52282633"/>
      <w:r>
        <w:rPr>
          <w:rFonts w:ascii="Work Sans" w:hAnsi="Work Sans"/>
          <w:szCs w:val="20"/>
        </w:rPr>
        <w:t>Afin de lever des interrogations scientifiques, juridiques ou business, nos experts pourront s’entretenir avec les porteurs</w:t>
      </w:r>
      <w:bookmarkEnd w:id="5"/>
      <w:r>
        <w:rPr>
          <w:rFonts w:ascii="Work Sans" w:hAnsi="Work Sans"/>
          <w:szCs w:val="20"/>
        </w:rPr>
        <w:t>.</w:t>
      </w:r>
    </w:p>
    <w:p w14:paraId="78EB3BEC" w14:textId="692CDD1F" w:rsidR="00DD452B" w:rsidRDefault="00DD452B" w:rsidP="009F2117">
      <w:pPr>
        <w:jc w:val="both"/>
        <w:rPr>
          <w:rFonts w:ascii="Work Sans" w:hAnsi="Work Sans"/>
          <w:szCs w:val="20"/>
        </w:rPr>
      </w:pPr>
      <w:r>
        <w:rPr>
          <w:rFonts w:ascii="Work Sans" w:hAnsi="Work Sans"/>
          <w:szCs w:val="20"/>
        </w:rPr>
        <w:t>Enfin, une date de présentation vous sera communiquée.</w:t>
      </w:r>
    </w:p>
    <w:p w14:paraId="224DB354" w14:textId="42C43F88" w:rsidR="00DD452B" w:rsidRDefault="00E62703" w:rsidP="009F2117">
      <w:pPr>
        <w:jc w:val="both"/>
        <w:rPr>
          <w:rFonts w:ascii="Work Sans" w:hAnsi="Work Sans"/>
          <w:szCs w:val="20"/>
        </w:rPr>
      </w:pPr>
      <w:proofErr w:type="spellStart"/>
      <w:r w:rsidRPr="00D522BE">
        <w:rPr>
          <w:rFonts w:ascii="Work Sans" w:hAnsi="Work Sans"/>
          <w:szCs w:val="20"/>
        </w:rPr>
        <w:t>Erganeo</w:t>
      </w:r>
      <w:proofErr w:type="spellEnd"/>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 xml:space="preserve">auditionnés lors d’un comité composé d’experts internes à </w:t>
      </w:r>
      <w:proofErr w:type="spellStart"/>
      <w:r w:rsidR="005D0B15" w:rsidRPr="00D522BE">
        <w:rPr>
          <w:rFonts w:ascii="Work Sans" w:hAnsi="Work Sans"/>
          <w:szCs w:val="20"/>
        </w:rPr>
        <w:t>Erganeo</w:t>
      </w:r>
      <w:proofErr w:type="spellEnd"/>
      <w:r w:rsidR="00AA5ECC">
        <w:rPr>
          <w:rFonts w:ascii="Work Sans" w:hAnsi="Work Sans"/>
          <w:szCs w:val="20"/>
        </w:rPr>
        <w:t xml:space="preserve"> voire d’experts ex</w:t>
      </w:r>
      <w:r w:rsidR="002C450D">
        <w:rPr>
          <w:rFonts w:ascii="Work Sans" w:hAnsi="Work Sans"/>
          <w:szCs w:val="20"/>
        </w:rPr>
        <w:t xml:space="preserve">ternes à </w:t>
      </w:r>
      <w:proofErr w:type="spellStart"/>
      <w:r w:rsidR="002C450D">
        <w:rPr>
          <w:rFonts w:ascii="Work Sans" w:hAnsi="Work Sans"/>
          <w:szCs w:val="20"/>
        </w:rPr>
        <w:t>Erganeo</w:t>
      </w:r>
      <w:proofErr w:type="spellEnd"/>
      <w:r w:rsidR="006F038E" w:rsidRPr="00D522BE">
        <w:rPr>
          <w:rFonts w:ascii="Work Sans" w:hAnsi="Work Sans"/>
          <w:szCs w:val="20"/>
        </w:rPr>
        <w:t>,</w:t>
      </w:r>
      <w:r w:rsidR="005D0B15" w:rsidRPr="00D522BE">
        <w:rPr>
          <w:rFonts w:ascii="Work Sans" w:hAnsi="Work Sans"/>
          <w:szCs w:val="20"/>
        </w:rPr>
        <w:t xml:space="preserve"> </w:t>
      </w:r>
      <w:r w:rsidR="00DD452B">
        <w:rPr>
          <w:rFonts w:ascii="Work Sans" w:hAnsi="Work Sans"/>
          <w:szCs w:val="20"/>
        </w:rPr>
        <w:t>début décembre</w:t>
      </w:r>
      <w:r w:rsidR="005D0B15" w:rsidRPr="00D522BE">
        <w:rPr>
          <w:rFonts w:ascii="Work Sans" w:hAnsi="Work Sans"/>
          <w:szCs w:val="20"/>
        </w:rPr>
        <w:t>.</w:t>
      </w:r>
      <w:r w:rsidR="009F2117" w:rsidRPr="00D522BE">
        <w:rPr>
          <w:rFonts w:ascii="Work Sans" w:hAnsi="Work Sans"/>
          <w:szCs w:val="20"/>
        </w:rPr>
        <w:t xml:space="preserve"> </w:t>
      </w:r>
    </w:p>
    <w:p w14:paraId="5B6ECA34" w14:textId="36438310" w:rsidR="008408A9" w:rsidRDefault="009F2117" w:rsidP="009F2117">
      <w:pPr>
        <w:jc w:val="both"/>
        <w:rPr>
          <w:rFonts w:ascii="Work Sans" w:hAnsi="Work Sans"/>
          <w:szCs w:val="20"/>
        </w:rPr>
      </w:pPr>
      <w:r w:rsidRPr="00D522BE">
        <w:rPr>
          <w:rFonts w:ascii="Work Sans" w:hAnsi="Work Sans"/>
          <w:szCs w:val="20"/>
        </w:rPr>
        <w:t xml:space="preserve">Les résultats leur seront </w:t>
      </w:r>
      <w:r w:rsidR="00DD452B">
        <w:rPr>
          <w:rFonts w:ascii="Work Sans" w:hAnsi="Work Sans"/>
          <w:szCs w:val="20"/>
        </w:rPr>
        <w:t>envoyés la semaine suivant l’audition soit à la</w:t>
      </w:r>
      <w:r w:rsidRPr="00D522BE">
        <w:rPr>
          <w:rFonts w:ascii="Work Sans" w:hAnsi="Work Sans"/>
          <w:szCs w:val="20"/>
        </w:rPr>
        <w:t xml:space="preserve"> </w:t>
      </w:r>
      <w:r w:rsidR="00DD452B">
        <w:rPr>
          <w:rFonts w:ascii="Work Sans" w:hAnsi="Work Sans"/>
          <w:szCs w:val="20"/>
        </w:rPr>
        <w:t>mi-décembre</w:t>
      </w:r>
      <w:r w:rsidRPr="00D522BE">
        <w:rPr>
          <w:rFonts w:ascii="Work Sans" w:hAnsi="Work Sans"/>
          <w:szCs w:val="20"/>
        </w:rPr>
        <w:t>.</w:t>
      </w:r>
    </w:p>
    <w:bookmarkEnd w:id="4"/>
    <w:p w14:paraId="40407A83" w14:textId="77777777" w:rsidR="00945AEB" w:rsidRPr="00D522BE" w:rsidRDefault="00945AEB" w:rsidP="009F2117">
      <w:pPr>
        <w:jc w:val="both"/>
        <w:rPr>
          <w:rFonts w:ascii="Work Sans" w:hAnsi="Work Sans"/>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2"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0A5C58D4" w:rsidR="00C67B24"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p>
    <w:p w14:paraId="0899E7AA" w14:textId="2871825B" w:rsidR="00E7403E" w:rsidRDefault="00E7403E" w:rsidP="008433BE">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t>Maladies Rares</w:t>
      </w:r>
    </w:p>
    <w:p w14:paraId="585423DC" w14:textId="77777777" w:rsidR="00945AEB" w:rsidRPr="008433BE" w:rsidRDefault="00945AEB" w:rsidP="008433BE">
      <w:pPr>
        <w:spacing w:after="80"/>
        <w:jc w:val="center"/>
        <w:rPr>
          <w:rFonts w:ascii="Cormorant Garamond" w:eastAsia="MS ??" w:hAnsi="Cormorant Garamond"/>
          <w:b/>
          <w:smallCaps/>
          <w:sz w:val="36"/>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45AEB">
        <w:trPr>
          <w:trHeight w:val="693"/>
        </w:trPr>
        <w:tc>
          <w:tcPr>
            <w:tcW w:w="2972" w:type="dxa"/>
            <w:shd w:val="clear" w:color="auto" w:fill="C2BA98"/>
            <w:vAlign w:val="center"/>
          </w:tcPr>
          <w:p w14:paraId="3104A04D" w14:textId="385F4275"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45AEB">
        <w:trPr>
          <w:trHeight w:val="703"/>
        </w:trPr>
        <w:tc>
          <w:tcPr>
            <w:tcW w:w="2972" w:type="dxa"/>
            <w:shd w:val="clear" w:color="auto" w:fill="C2BA98"/>
            <w:vAlign w:val="center"/>
          </w:tcPr>
          <w:p w14:paraId="4F989FDE" w14:textId="2307DC96"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w:t>
            </w:r>
            <w:r w:rsidR="00B8623A">
              <w:rPr>
                <w:rFonts w:ascii="Work Sans" w:hAnsi="Work Sans"/>
                <w:sz w:val="24"/>
                <w:szCs w:val="24"/>
              </w:rPr>
              <w:t>éléphone</w:t>
            </w:r>
          </w:p>
          <w:p w14:paraId="1F565154" w14:textId="763B69EA"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r w:rsidR="00B8623A">
              <w:rPr>
                <w:rFonts w:ascii="Work Sans" w:hAnsi="Work Sans"/>
                <w:i/>
                <w:iCs/>
                <w:sz w:val="24"/>
                <w:szCs w:val="24"/>
              </w:rPr>
              <w:t xml:space="preserve"> </w:t>
            </w:r>
            <w:proofErr w:type="spellStart"/>
            <w:r w:rsidR="00B8623A">
              <w:rPr>
                <w:rFonts w:ascii="Work Sans" w:hAnsi="Work Sans"/>
                <w:i/>
                <w:iCs/>
                <w:sz w:val="24"/>
                <w:szCs w:val="24"/>
              </w:rPr>
              <w:t>number</w:t>
            </w:r>
            <w:proofErr w:type="spellEnd"/>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45AEB">
        <w:trPr>
          <w:trHeight w:val="699"/>
        </w:trPr>
        <w:tc>
          <w:tcPr>
            <w:tcW w:w="2972" w:type="dxa"/>
            <w:shd w:val="clear" w:color="auto" w:fill="C2BA98"/>
            <w:vAlign w:val="center"/>
          </w:tcPr>
          <w:p w14:paraId="5B499FE7" w14:textId="5563EE4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45AEB">
        <w:trPr>
          <w:trHeight w:val="696"/>
        </w:trPr>
        <w:tc>
          <w:tcPr>
            <w:tcW w:w="2972" w:type="dxa"/>
            <w:shd w:val="clear" w:color="auto" w:fill="C2BA98"/>
            <w:vAlign w:val="center"/>
          </w:tcPr>
          <w:p w14:paraId="07DF574C" w14:textId="357DB80C"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45AEB">
        <w:trPr>
          <w:trHeight w:val="705"/>
        </w:trPr>
        <w:tc>
          <w:tcPr>
            <w:tcW w:w="2972" w:type="dxa"/>
            <w:shd w:val="clear" w:color="auto" w:fill="C2BA98"/>
            <w:vAlign w:val="center"/>
          </w:tcPr>
          <w:p w14:paraId="4B32045C" w14:textId="5B6425B3"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45AEB">
        <w:trPr>
          <w:trHeight w:val="687"/>
        </w:trPr>
        <w:tc>
          <w:tcPr>
            <w:tcW w:w="2972" w:type="dxa"/>
            <w:shd w:val="clear" w:color="auto" w:fill="C2BA98"/>
            <w:vAlign w:val="center"/>
          </w:tcPr>
          <w:p w14:paraId="172883A7" w14:textId="084F54E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w:t>
            </w:r>
            <w:r w:rsidR="00B8623A">
              <w:rPr>
                <w:rFonts w:ascii="Work Sans" w:hAnsi="Work Sans"/>
                <w:sz w:val="24"/>
                <w:szCs w:val="24"/>
              </w:rPr>
              <w:t>e</w:t>
            </w:r>
          </w:p>
          <w:p w14:paraId="1C11A6B1" w14:textId="57B45A9E" w:rsidR="00B8623A"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45AEB">
        <w:trPr>
          <w:trHeight w:val="964"/>
        </w:trPr>
        <w:tc>
          <w:tcPr>
            <w:tcW w:w="2972" w:type="dxa"/>
            <w:shd w:val="clear" w:color="auto" w:fill="C2BA98"/>
            <w:vAlign w:val="center"/>
          </w:tcPr>
          <w:p w14:paraId="1CF6A63B" w14:textId="17DCFCF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w:t>
            </w:r>
            <w:r w:rsidR="001102E3">
              <w:rPr>
                <w:rFonts w:ascii="Work Sans" w:hAnsi="Work Sans"/>
                <w:sz w:val="24"/>
                <w:szCs w:val="24"/>
              </w:rPr>
              <w:t>l</w:t>
            </w:r>
            <w:r w:rsidRPr="00D522BE">
              <w:rPr>
                <w:rFonts w:ascii="Work Sans" w:hAnsi="Work Sans"/>
                <w:sz w:val="24"/>
                <w:szCs w:val="24"/>
              </w:rPr>
              <w:t>aboratoir</w:t>
            </w:r>
            <w:r w:rsidR="00D56B2D">
              <w:rPr>
                <w:rFonts w:ascii="Work Sans" w:hAnsi="Work Sans"/>
                <w:sz w:val="24"/>
                <w:szCs w:val="24"/>
              </w:rPr>
              <w:t>e</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45AEB">
        <w:trPr>
          <w:trHeight w:val="1020"/>
        </w:trPr>
        <w:tc>
          <w:tcPr>
            <w:tcW w:w="2972" w:type="dxa"/>
            <w:shd w:val="clear" w:color="auto" w:fill="C2BA98"/>
            <w:vAlign w:val="center"/>
          </w:tcPr>
          <w:p w14:paraId="65912CB0" w14:textId="3589B156"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E9724C" w:rsidRPr="00AD0CFA" w14:paraId="2CE592C6" w14:textId="77777777" w:rsidTr="00945AEB">
        <w:trPr>
          <w:trHeight w:val="1966"/>
        </w:trPr>
        <w:tc>
          <w:tcPr>
            <w:tcW w:w="2972" w:type="dxa"/>
            <w:shd w:val="clear" w:color="auto" w:fill="C2BA98"/>
            <w:vAlign w:val="center"/>
          </w:tcPr>
          <w:p w14:paraId="2480DB48" w14:textId="5CCE06FE" w:rsidR="00E9724C"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r w:rsidR="00E9724C" w:rsidRPr="00D522BE">
              <w:rPr>
                <w:rFonts w:ascii="Work Sans" w:hAnsi="Work Sans"/>
                <w:sz w:val="24"/>
                <w:szCs w:val="24"/>
              </w:rPr>
              <w:t xml:space="preserve">email,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p w14:paraId="51E6E962" w14:textId="62343F28" w:rsidR="00B8623A" w:rsidRPr="00151735" w:rsidRDefault="00B8623A"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All other people involved in the project</w:t>
            </w:r>
          </w:p>
        </w:tc>
        <w:tc>
          <w:tcPr>
            <w:tcW w:w="6662" w:type="dxa"/>
            <w:shd w:val="clear" w:color="auto" w:fill="auto"/>
            <w:vAlign w:val="center"/>
          </w:tcPr>
          <w:p w14:paraId="22944346" w14:textId="77777777" w:rsidR="00E9724C" w:rsidRPr="00151735" w:rsidRDefault="00E9724C" w:rsidP="009B363E">
            <w:pPr>
              <w:spacing w:after="0" w:line="240" w:lineRule="exact"/>
              <w:rPr>
                <w:rFonts w:ascii="Work Sans" w:hAnsi="Work Sans"/>
                <w:sz w:val="24"/>
                <w:szCs w:val="24"/>
                <w:lang w:val="en-US"/>
              </w:rPr>
            </w:pPr>
          </w:p>
        </w:tc>
      </w:tr>
      <w:tr w:rsidR="00F113C5" w:rsidRPr="00AD0CFA" w14:paraId="619ED0FE" w14:textId="77777777" w:rsidTr="00945AEB">
        <w:trPr>
          <w:trHeight w:val="1966"/>
        </w:trPr>
        <w:tc>
          <w:tcPr>
            <w:tcW w:w="2972" w:type="dxa"/>
            <w:shd w:val="clear" w:color="auto" w:fill="C2BA98"/>
            <w:vAlign w:val="center"/>
          </w:tcPr>
          <w:p w14:paraId="0DC21008" w14:textId="13C88267" w:rsidR="00F113C5" w:rsidRPr="00151735" w:rsidRDefault="00E81189" w:rsidP="009B363E">
            <w:pPr>
              <w:spacing w:after="0" w:line="240" w:lineRule="exact"/>
              <w:rPr>
                <w:rFonts w:ascii="Work Sans" w:hAnsi="Work Sans"/>
                <w:sz w:val="24"/>
                <w:szCs w:val="24"/>
                <w:lang w:val="en-US"/>
              </w:rPr>
            </w:pPr>
            <w:r>
              <w:rPr>
                <w:rFonts w:ascii="Work Sans" w:hAnsi="Work Sans"/>
                <w:sz w:val="24"/>
                <w:szCs w:val="24"/>
              </w:rPr>
              <w:t>Ce projet est-il soumis ou a-t-il obtenu un autre financement</w:t>
            </w:r>
            <w:r w:rsidR="00F457C4">
              <w:rPr>
                <w:rFonts w:ascii="Work Sans" w:hAnsi="Work Sans"/>
                <w:sz w:val="24"/>
                <w:szCs w:val="24"/>
              </w:rPr>
              <w:t xml:space="preserve"> </w:t>
            </w:r>
            <w:r w:rsidR="008832E1">
              <w:rPr>
                <w:rFonts w:ascii="Work Sans" w:hAnsi="Work Sans"/>
                <w:sz w:val="24"/>
                <w:szCs w:val="24"/>
              </w:rPr>
              <w:t>chez un partenaire (Etablissement, Inserm, CNRS,</w:t>
            </w:r>
            <w:r w:rsidR="00C069F3">
              <w:rPr>
                <w:rFonts w:ascii="Work Sans" w:hAnsi="Work Sans"/>
                <w:sz w:val="24"/>
                <w:szCs w:val="24"/>
              </w:rPr>
              <w:t xml:space="preserve"> etc.</w:t>
            </w:r>
            <w:r w:rsidR="008832E1">
              <w:rPr>
                <w:rFonts w:ascii="Work Sans" w:hAnsi="Work Sans"/>
                <w:sz w:val="24"/>
                <w:szCs w:val="24"/>
              </w:rPr>
              <w:t>)</w:t>
            </w:r>
            <w:r w:rsidR="006A1F76">
              <w:rPr>
                <w:rFonts w:ascii="Work Sans" w:hAnsi="Work Sans"/>
                <w:sz w:val="24"/>
                <w:szCs w:val="24"/>
              </w:rPr>
              <w:t xml:space="preserve">. </w:t>
            </w:r>
            <w:r w:rsidR="006A1F76" w:rsidRPr="00151735">
              <w:rPr>
                <w:rFonts w:ascii="Work Sans" w:hAnsi="Work Sans"/>
                <w:sz w:val="24"/>
                <w:szCs w:val="24"/>
                <w:lang w:val="en-US"/>
              </w:rPr>
              <w:t xml:space="preserve">Si </w:t>
            </w:r>
            <w:proofErr w:type="spellStart"/>
            <w:r w:rsidR="006A1F76" w:rsidRPr="00151735">
              <w:rPr>
                <w:rFonts w:ascii="Work Sans" w:hAnsi="Work Sans"/>
                <w:sz w:val="24"/>
                <w:szCs w:val="24"/>
                <w:lang w:val="en-US"/>
              </w:rPr>
              <w:t>oui</w:t>
            </w:r>
            <w:proofErr w:type="spellEnd"/>
            <w:r w:rsidR="006A1F76" w:rsidRPr="00151735">
              <w:rPr>
                <w:rFonts w:ascii="Work Sans" w:hAnsi="Work Sans"/>
                <w:sz w:val="24"/>
                <w:szCs w:val="24"/>
                <w:lang w:val="en-US"/>
              </w:rPr>
              <w:t xml:space="preserve"> merci de nous </w:t>
            </w:r>
            <w:proofErr w:type="spellStart"/>
            <w:r w:rsidR="006A1F76" w:rsidRPr="00151735">
              <w:rPr>
                <w:rFonts w:ascii="Work Sans" w:hAnsi="Work Sans"/>
                <w:sz w:val="24"/>
                <w:szCs w:val="24"/>
                <w:lang w:val="en-US"/>
              </w:rPr>
              <w:t>préciser</w:t>
            </w:r>
            <w:proofErr w:type="spellEnd"/>
            <w:r w:rsidR="00744E71" w:rsidRPr="00151735">
              <w:rPr>
                <w:rFonts w:ascii="Work Sans" w:hAnsi="Work Sans"/>
                <w:sz w:val="24"/>
                <w:szCs w:val="24"/>
                <w:lang w:val="en-US"/>
              </w:rPr>
              <w:t xml:space="preserve"> </w:t>
            </w:r>
            <w:proofErr w:type="spellStart"/>
            <w:r w:rsidR="00744E71" w:rsidRPr="00151735">
              <w:rPr>
                <w:rFonts w:ascii="Work Sans" w:hAnsi="Work Sans"/>
                <w:sz w:val="24"/>
                <w:szCs w:val="24"/>
                <w:lang w:val="en-US"/>
              </w:rPr>
              <w:t>votre</w:t>
            </w:r>
            <w:proofErr w:type="spellEnd"/>
            <w:r w:rsidR="00744E71" w:rsidRPr="00151735">
              <w:rPr>
                <w:rFonts w:ascii="Work Sans" w:hAnsi="Work Sans"/>
                <w:sz w:val="24"/>
                <w:szCs w:val="24"/>
                <w:lang w:val="en-US"/>
              </w:rPr>
              <w:t xml:space="preserve"> contact</w:t>
            </w:r>
            <w:r w:rsidRPr="00151735">
              <w:rPr>
                <w:rFonts w:ascii="Work Sans" w:hAnsi="Work Sans"/>
                <w:sz w:val="24"/>
                <w:szCs w:val="24"/>
                <w:lang w:val="en-US"/>
              </w:rPr>
              <w:t>?</w:t>
            </w:r>
          </w:p>
          <w:p w14:paraId="7E6E539D" w14:textId="0E3F648A" w:rsidR="00E81189" w:rsidRPr="00151735" w:rsidRDefault="00E81189"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lastRenderedPageBreak/>
              <w:t>Have you requested or got another financing for this project?</w:t>
            </w:r>
            <w:r w:rsidR="00B230E6" w:rsidRPr="00151735">
              <w:rPr>
                <w:rFonts w:ascii="Work Sans" w:hAnsi="Work Sans"/>
                <w:i/>
                <w:iCs/>
                <w:sz w:val="24"/>
                <w:szCs w:val="24"/>
                <w:lang w:val="en-US"/>
              </w:rPr>
              <w:t xml:space="preserve"> </w:t>
            </w:r>
          </w:p>
          <w:p w14:paraId="4A9AF5A8" w14:textId="4126C6D4" w:rsidR="00B230E6" w:rsidRPr="00151735" w:rsidRDefault="00B230E6"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If Yes, give us you</w:t>
            </w:r>
            <w:r w:rsidR="00437DFA" w:rsidRPr="00151735">
              <w:rPr>
                <w:rFonts w:ascii="Work Sans" w:hAnsi="Work Sans"/>
                <w:i/>
                <w:iCs/>
                <w:sz w:val="24"/>
                <w:szCs w:val="24"/>
                <w:lang w:val="en-US"/>
              </w:rPr>
              <w:t>r</w:t>
            </w:r>
            <w:r w:rsidRPr="00151735">
              <w:rPr>
                <w:rFonts w:ascii="Work Sans" w:hAnsi="Work Sans"/>
                <w:i/>
                <w:iCs/>
                <w:sz w:val="24"/>
                <w:szCs w:val="24"/>
                <w:lang w:val="en-US"/>
              </w:rPr>
              <w:t xml:space="preserve"> contact name.</w:t>
            </w:r>
          </w:p>
        </w:tc>
        <w:tc>
          <w:tcPr>
            <w:tcW w:w="6662" w:type="dxa"/>
            <w:shd w:val="clear" w:color="auto" w:fill="auto"/>
            <w:vAlign w:val="center"/>
          </w:tcPr>
          <w:p w14:paraId="35CF027A" w14:textId="77777777" w:rsidR="00F113C5" w:rsidRPr="00151735" w:rsidRDefault="00F113C5" w:rsidP="009B363E">
            <w:pPr>
              <w:spacing w:after="0" w:line="240" w:lineRule="exact"/>
              <w:rPr>
                <w:rFonts w:ascii="Work Sans" w:hAnsi="Work Sans"/>
                <w:sz w:val="24"/>
                <w:szCs w:val="24"/>
                <w:lang w:val="en-US"/>
              </w:rPr>
            </w:pPr>
          </w:p>
        </w:tc>
      </w:tr>
      <w:tr w:rsidR="00F457C4" w:rsidRPr="00AD0CFA" w14:paraId="1166770B" w14:textId="77777777" w:rsidTr="00D43365">
        <w:trPr>
          <w:trHeight w:val="845"/>
        </w:trPr>
        <w:tc>
          <w:tcPr>
            <w:tcW w:w="2972" w:type="dxa"/>
            <w:shd w:val="clear" w:color="auto" w:fill="C2BA98"/>
            <w:vAlign w:val="center"/>
          </w:tcPr>
          <w:p w14:paraId="7BBBBC8D" w14:textId="77777777" w:rsidR="00F457C4" w:rsidRDefault="00F457C4" w:rsidP="009B363E">
            <w:pPr>
              <w:spacing w:after="0" w:line="240" w:lineRule="exact"/>
              <w:rPr>
                <w:rFonts w:ascii="Work Sans" w:hAnsi="Work Sans"/>
                <w:sz w:val="24"/>
                <w:szCs w:val="24"/>
              </w:rPr>
            </w:pPr>
            <w:r>
              <w:rPr>
                <w:rFonts w:ascii="Work Sans" w:hAnsi="Work Sans"/>
                <w:sz w:val="24"/>
                <w:szCs w:val="24"/>
              </w:rPr>
              <w:lastRenderedPageBreak/>
              <w:t>Cadre contractuel du projet.</w:t>
            </w:r>
          </w:p>
          <w:p w14:paraId="147CDBF8" w14:textId="77777777" w:rsidR="00F457C4" w:rsidRDefault="00F457C4" w:rsidP="009B363E">
            <w:pPr>
              <w:spacing w:after="0" w:line="240" w:lineRule="exact"/>
              <w:rPr>
                <w:rFonts w:ascii="Work Sans" w:hAnsi="Work Sans"/>
                <w:sz w:val="24"/>
                <w:szCs w:val="24"/>
              </w:rPr>
            </w:pPr>
            <w:r>
              <w:rPr>
                <w:rFonts w:ascii="Work Sans" w:hAnsi="Work Sans"/>
                <w:sz w:val="24"/>
                <w:szCs w:val="24"/>
              </w:rPr>
              <w:t>Votre projet est-il réalisé avec un partenaire académique ou industriel ?</w:t>
            </w:r>
          </w:p>
          <w:p w14:paraId="6B528B50" w14:textId="3100C1AC" w:rsidR="00F457C4" w:rsidRPr="00F457C4" w:rsidRDefault="00D43365" w:rsidP="009B363E">
            <w:pPr>
              <w:spacing w:after="0" w:line="240" w:lineRule="exact"/>
              <w:rPr>
                <w:rFonts w:ascii="Work Sans" w:hAnsi="Work Sans"/>
                <w:i/>
                <w:iCs/>
                <w:sz w:val="24"/>
                <w:szCs w:val="24"/>
                <w:lang w:val="en-GB"/>
              </w:rPr>
            </w:pPr>
            <w:r>
              <w:rPr>
                <w:rFonts w:ascii="Work Sans" w:hAnsi="Work Sans"/>
                <w:i/>
                <w:iCs/>
                <w:sz w:val="24"/>
                <w:szCs w:val="24"/>
                <w:lang w:val="en-GB"/>
              </w:rPr>
              <w:t>Is</w:t>
            </w:r>
            <w:r w:rsidR="00F457C4" w:rsidRPr="00F457C4">
              <w:rPr>
                <w:rFonts w:ascii="Work Sans" w:hAnsi="Work Sans"/>
                <w:i/>
                <w:iCs/>
                <w:sz w:val="24"/>
                <w:szCs w:val="24"/>
                <w:lang w:val="en-GB"/>
              </w:rPr>
              <w:t xml:space="preserve"> your project </w:t>
            </w:r>
            <w:r>
              <w:rPr>
                <w:rFonts w:ascii="Work Sans" w:hAnsi="Work Sans"/>
                <w:i/>
                <w:iCs/>
                <w:sz w:val="24"/>
                <w:szCs w:val="24"/>
                <w:lang w:val="en-GB"/>
              </w:rPr>
              <w:t>done</w:t>
            </w:r>
            <w:r w:rsidR="00F457C4" w:rsidRPr="00F457C4">
              <w:rPr>
                <w:rFonts w:ascii="Work Sans" w:hAnsi="Work Sans"/>
                <w:i/>
                <w:iCs/>
                <w:sz w:val="24"/>
                <w:szCs w:val="24"/>
                <w:lang w:val="en-GB"/>
              </w:rPr>
              <w:t xml:space="preserve"> with an academic or industrial partner?</w:t>
            </w:r>
          </w:p>
        </w:tc>
        <w:tc>
          <w:tcPr>
            <w:tcW w:w="6662" w:type="dxa"/>
            <w:shd w:val="clear" w:color="auto" w:fill="auto"/>
          </w:tcPr>
          <w:p w14:paraId="58B7773E" w14:textId="3B23E8C1" w:rsidR="00F457C4" w:rsidRPr="00AD0CFA" w:rsidRDefault="00F457C4" w:rsidP="00D43365">
            <w:pPr>
              <w:spacing w:after="0" w:line="240" w:lineRule="exact"/>
              <w:rPr>
                <w:rFonts w:ascii="Work Sans" w:hAnsi="Work Sans"/>
                <w:lang w:val="en-GB"/>
              </w:rPr>
            </w:pPr>
          </w:p>
        </w:tc>
      </w:tr>
      <w:tr w:rsidR="00297C67" w:rsidRPr="00204C90" w14:paraId="2D87AAD8" w14:textId="77777777" w:rsidTr="00945AEB">
        <w:trPr>
          <w:trHeight w:val="845"/>
        </w:trPr>
        <w:tc>
          <w:tcPr>
            <w:tcW w:w="2972" w:type="dxa"/>
            <w:shd w:val="clear" w:color="auto" w:fill="C2BA98"/>
            <w:vAlign w:val="center"/>
          </w:tcPr>
          <w:p w14:paraId="1888712D" w14:textId="050CDBA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w:t>
            </w:r>
          </w:p>
          <w:p w14:paraId="456A89B0" w14:textId="77777777"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Scientific</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A36A5E"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A36A5E"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A36A5E"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A36A5E"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A36A5E"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A36A5E"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A36A5E"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A36A5E"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A36A5E"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area:</w:t>
            </w:r>
            <w:r w:rsidR="009B363E" w:rsidRPr="00FD0474">
              <w:rPr>
                <w:rFonts w:ascii="Work Sans" w:hAnsi="Work Sans"/>
                <w:sz w:val="20"/>
              </w:rPr>
              <w:t xml:space="preserve"> </w:t>
            </w:r>
            <w:r w:rsidR="00A32A29" w:rsidRPr="00D522BE">
              <w:rPr>
                <w:rFonts w:ascii="Work Sans" w:hAnsi="Work Sans"/>
              </w:rPr>
              <w:t xml:space="preserve"> </w:t>
            </w:r>
          </w:p>
        </w:tc>
      </w:tr>
    </w:tbl>
    <w:p w14:paraId="585EBCC9" w14:textId="77777777" w:rsidR="009A1D07" w:rsidRDefault="009A1D07" w:rsidP="009F5C77">
      <w:pPr>
        <w:spacing w:after="0"/>
        <w:jc w:val="both"/>
        <w:rPr>
          <w:rFonts w:ascii="Cormorant Garamond" w:eastAsia="Trebuchet MS" w:hAnsi="Cormorant Garamond" w:cs="Trebuchet MS"/>
          <w:b/>
          <w:bCs/>
          <w:color w:val="9E9461"/>
          <w:sz w:val="32"/>
          <w:szCs w:val="32"/>
          <w:u w:val="single"/>
          <w:lang w:eastAsia="fr-FR" w:bidi="fr-FR"/>
        </w:rPr>
      </w:pPr>
    </w:p>
    <w:p w14:paraId="6CB6A96D" w14:textId="551D1941"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PRESENTATION</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945AEB">
        <w:trPr>
          <w:trHeight w:val="567"/>
        </w:trPr>
        <w:tc>
          <w:tcPr>
            <w:tcW w:w="3539" w:type="dxa"/>
            <w:shd w:val="clear" w:color="auto" w:fill="C2BA98"/>
            <w:vAlign w:val="center"/>
          </w:tcPr>
          <w:p w14:paraId="10B069A9" w14:textId="6FDD13DA" w:rsidR="003E6CEF" w:rsidRDefault="003E6CEF" w:rsidP="00B8623A">
            <w:pPr>
              <w:spacing w:after="0"/>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w:t>
            </w:r>
            <w:r w:rsidR="00D56B2D">
              <w:rPr>
                <w:rFonts w:ascii="Work Sans" w:hAnsi="Work Sans"/>
                <w:sz w:val="24"/>
                <w:szCs w:val="24"/>
              </w:rPr>
              <w:t xml:space="preserve"> /</w:t>
            </w:r>
          </w:p>
          <w:p w14:paraId="0B4F38E9" w14:textId="7556C132" w:rsidR="00B8623A" w:rsidRPr="00B8623A" w:rsidRDefault="00B8623A" w:rsidP="00372AC3">
            <w:pPr>
              <w:rPr>
                <w:rFonts w:ascii="Work Sans" w:hAnsi="Work Sans"/>
                <w:i/>
                <w:iCs/>
                <w:sz w:val="24"/>
                <w:szCs w:val="24"/>
              </w:rPr>
            </w:pPr>
            <w:r w:rsidRPr="00B8623A">
              <w:rPr>
                <w:rFonts w:ascii="Work Sans" w:hAnsi="Work Sans"/>
                <w:i/>
                <w:iCs/>
                <w:sz w:val="24"/>
                <w:szCs w:val="24"/>
              </w:rPr>
              <w:t xml:space="preserve">Project </w:t>
            </w:r>
            <w:proofErr w:type="spellStart"/>
            <w:r w:rsidRPr="00B8623A">
              <w:rPr>
                <w:rFonts w:ascii="Work Sans" w:hAnsi="Work Sans"/>
                <w:i/>
                <w:iCs/>
                <w:sz w:val="24"/>
                <w:szCs w:val="24"/>
              </w:rPr>
              <w:t>Title</w:t>
            </w:r>
            <w:proofErr w:type="spellEnd"/>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945AEB">
        <w:trPr>
          <w:trHeight w:val="567"/>
        </w:trPr>
        <w:tc>
          <w:tcPr>
            <w:tcW w:w="3539" w:type="dxa"/>
            <w:shd w:val="clear" w:color="auto" w:fill="C2BA98"/>
            <w:vAlign w:val="center"/>
          </w:tcPr>
          <w:p w14:paraId="3DA9C207" w14:textId="77777777" w:rsidR="003E6CEF" w:rsidRDefault="003E6CEF" w:rsidP="00D56B2D">
            <w:pPr>
              <w:spacing w:after="0"/>
              <w:rPr>
                <w:rFonts w:ascii="Work Sans" w:hAnsi="Work Sans"/>
                <w:sz w:val="24"/>
                <w:szCs w:val="24"/>
              </w:rPr>
            </w:pPr>
            <w:r w:rsidRPr="00D522BE">
              <w:rPr>
                <w:rFonts w:ascii="Work Sans" w:hAnsi="Work Sans"/>
                <w:sz w:val="24"/>
                <w:szCs w:val="24"/>
              </w:rPr>
              <w:t>Acronyme</w:t>
            </w:r>
            <w:r w:rsidR="00D56B2D">
              <w:rPr>
                <w:rFonts w:ascii="Work Sans" w:hAnsi="Work Sans"/>
                <w:sz w:val="24"/>
                <w:szCs w:val="24"/>
              </w:rPr>
              <w:t xml:space="preserve"> /</w:t>
            </w:r>
          </w:p>
          <w:p w14:paraId="576F5181" w14:textId="3D5F4E93" w:rsidR="00D56B2D" w:rsidRPr="00431461" w:rsidRDefault="00D56B2D" w:rsidP="00372AC3">
            <w:pPr>
              <w:rPr>
                <w:rFonts w:ascii="Work Sans" w:hAnsi="Work Sans"/>
                <w:i/>
                <w:iCs/>
                <w:sz w:val="24"/>
                <w:szCs w:val="24"/>
              </w:rPr>
            </w:pPr>
            <w:proofErr w:type="spellStart"/>
            <w:r w:rsidRPr="00431461">
              <w:rPr>
                <w:rFonts w:ascii="Work Sans" w:hAnsi="Work Sans"/>
                <w:i/>
                <w:iCs/>
                <w:sz w:val="24"/>
                <w:szCs w:val="24"/>
              </w:rPr>
              <w:t>Acronym</w:t>
            </w:r>
            <w:proofErr w:type="spellEnd"/>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AD0CFA" w14:paraId="3A367C9D" w14:textId="77777777" w:rsidTr="00945AEB">
        <w:trPr>
          <w:trHeight w:val="1142"/>
        </w:trPr>
        <w:tc>
          <w:tcPr>
            <w:tcW w:w="3539" w:type="dxa"/>
            <w:shd w:val="clear" w:color="auto" w:fill="C2BA98"/>
            <w:vAlign w:val="center"/>
          </w:tcPr>
          <w:p w14:paraId="007F43C0" w14:textId="13AAEE15" w:rsidR="003E6CEF" w:rsidRPr="00D522BE" w:rsidRDefault="003E6CEF" w:rsidP="00D56B2D">
            <w:pPr>
              <w:spacing w:after="0"/>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w:t>
            </w:r>
          </w:p>
          <w:p w14:paraId="77D026B2" w14:textId="77777777" w:rsidR="003E6CEF" w:rsidRDefault="003E6CEF" w:rsidP="00431461">
            <w:pPr>
              <w:spacing w:after="0"/>
              <w:rPr>
                <w:rFonts w:ascii="Work Sans" w:hAnsi="Work Sans"/>
                <w:sz w:val="24"/>
                <w:szCs w:val="24"/>
              </w:rPr>
            </w:pPr>
            <w:r w:rsidRPr="00D522BE">
              <w:rPr>
                <w:rFonts w:ascii="Work Sans" w:hAnsi="Work Sans"/>
                <w:sz w:val="24"/>
                <w:szCs w:val="24"/>
              </w:rPr>
              <w:t>(5 lignes max)</w:t>
            </w:r>
            <w:r w:rsidR="00D56B2D">
              <w:rPr>
                <w:rFonts w:ascii="Work Sans" w:hAnsi="Work Sans"/>
                <w:sz w:val="24"/>
                <w:szCs w:val="24"/>
              </w:rPr>
              <w:t xml:space="preserve"> /</w:t>
            </w:r>
          </w:p>
          <w:p w14:paraId="29B64F85" w14:textId="669431A6" w:rsidR="00D56B2D" w:rsidRPr="00151735" w:rsidRDefault="00D56B2D" w:rsidP="00FA5147">
            <w:pPr>
              <w:rPr>
                <w:rFonts w:ascii="Work Sans" w:hAnsi="Work Sans"/>
                <w:i/>
                <w:iCs/>
                <w:sz w:val="24"/>
                <w:szCs w:val="24"/>
                <w:lang w:val="en-US"/>
              </w:rPr>
            </w:pPr>
            <w:r w:rsidRPr="00151735">
              <w:rPr>
                <w:rFonts w:ascii="Work Sans" w:hAnsi="Work Sans"/>
                <w:i/>
                <w:iCs/>
                <w:sz w:val="24"/>
                <w:szCs w:val="24"/>
                <w:lang w:val="en-US"/>
              </w:rPr>
              <w:t>Short description of the project (5 lines max.)</w:t>
            </w:r>
          </w:p>
        </w:tc>
        <w:tc>
          <w:tcPr>
            <w:tcW w:w="5954" w:type="dxa"/>
            <w:shd w:val="clear" w:color="auto" w:fill="auto"/>
          </w:tcPr>
          <w:p w14:paraId="52156846" w14:textId="77777777" w:rsidR="003E6CEF" w:rsidRPr="00151735" w:rsidRDefault="003E6CEF" w:rsidP="00372AC3">
            <w:pPr>
              <w:rPr>
                <w:rFonts w:ascii="Work Sans" w:hAnsi="Work Sans"/>
                <w:sz w:val="24"/>
                <w:szCs w:val="24"/>
                <w:lang w:val="en-US"/>
              </w:rPr>
            </w:pPr>
          </w:p>
          <w:p w14:paraId="1A4E1FCC" w14:textId="77777777" w:rsidR="003E6CEF" w:rsidRPr="00151735" w:rsidRDefault="003E6CEF" w:rsidP="00372AC3">
            <w:pPr>
              <w:rPr>
                <w:rFonts w:ascii="Work Sans" w:hAnsi="Work Sans"/>
                <w:sz w:val="24"/>
                <w:szCs w:val="24"/>
                <w:lang w:val="en-US"/>
              </w:rPr>
            </w:pPr>
          </w:p>
          <w:p w14:paraId="42268AD5" w14:textId="77777777" w:rsidR="003E6CEF" w:rsidRPr="00151735" w:rsidRDefault="003E6CEF" w:rsidP="00372AC3">
            <w:pPr>
              <w:rPr>
                <w:rFonts w:ascii="Work Sans" w:hAnsi="Work Sans"/>
                <w:sz w:val="24"/>
                <w:szCs w:val="24"/>
                <w:lang w:val="en-US"/>
              </w:rPr>
            </w:pPr>
          </w:p>
          <w:p w14:paraId="5BA8F048" w14:textId="77777777" w:rsidR="003E6CEF" w:rsidRPr="00151735" w:rsidRDefault="003E6CEF" w:rsidP="00372AC3">
            <w:pPr>
              <w:rPr>
                <w:rFonts w:ascii="Work Sans" w:hAnsi="Work Sans"/>
                <w:sz w:val="24"/>
                <w:szCs w:val="24"/>
                <w:lang w:val="en-US"/>
              </w:rPr>
            </w:pPr>
          </w:p>
          <w:p w14:paraId="7B16F15D" w14:textId="77777777" w:rsidR="003E6CEF" w:rsidRPr="00151735" w:rsidRDefault="003E6CEF" w:rsidP="00372AC3">
            <w:pPr>
              <w:rPr>
                <w:rFonts w:ascii="Work Sans" w:hAnsi="Work Sans"/>
                <w:sz w:val="24"/>
                <w:szCs w:val="24"/>
                <w:lang w:val="en-US"/>
              </w:rPr>
            </w:pPr>
          </w:p>
        </w:tc>
      </w:tr>
      <w:tr w:rsidR="00F670D4" w:rsidRPr="00375341" w14:paraId="36451AEC" w14:textId="77777777" w:rsidTr="00945AEB">
        <w:trPr>
          <w:trHeight w:val="567"/>
        </w:trPr>
        <w:tc>
          <w:tcPr>
            <w:tcW w:w="3539" w:type="dxa"/>
            <w:shd w:val="clear" w:color="auto" w:fill="C2BA98"/>
            <w:vAlign w:val="center"/>
          </w:tcPr>
          <w:p w14:paraId="6536F5A4" w14:textId="77777777" w:rsidR="00F670D4" w:rsidRDefault="00206412" w:rsidP="00431461">
            <w:pPr>
              <w:spacing w:after="0"/>
              <w:rPr>
                <w:rFonts w:ascii="Work Sans" w:hAnsi="Work Sans"/>
                <w:sz w:val="24"/>
                <w:szCs w:val="24"/>
              </w:rPr>
            </w:pPr>
            <w:r w:rsidRPr="00D522BE">
              <w:rPr>
                <w:rFonts w:ascii="Work Sans" w:hAnsi="Work Sans"/>
                <w:sz w:val="24"/>
                <w:szCs w:val="24"/>
              </w:rPr>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r w:rsidR="00D56B2D">
              <w:rPr>
                <w:rFonts w:ascii="Work Sans" w:hAnsi="Work Sans"/>
                <w:sz w:val="24"/>
                <w:szCs w:val="24"/>
              </w:rPr>
              <w:t> /</w:t>
            </w:r>
          </w:p>
          <w:p w14:paraId="64084C59" w14:textId="5A07EF54" w:rsidR="00D56B2D" w:rsidRPr="00431461" w:rsidRDefault="00431461" w:rsidP="00372AC3">
            <w:pPr>
              <w:rPr>
                <w:rFonts w:ascii="Work Sans" w:hAnsi="Work Sans"/>
                <w:i/>
                <w:iCs/>
                <w:sz w:val="24"/>
                <w:szCs w:val="24"/>
              </w:rPr>
            </w:pPr>
            <w:proofErr w:type="spellStart"/>
            <w:r w:rsidRPr="00431461">
              <w:rPr>
                <w:rFonts w:ascii="Work Sans" w:hAnsi="Work Sans"/>
                <w:i/>
                <w:iCs/>
                <w:sz w:val="24"/>
                <w:szCs w:val="24"/>
              </w:rPr>
              <w:lastRenderedPageBreak/>
              <w:t>Intellectual</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Property</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related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with</w:t>
            </w:r>
            <w:proofErr w:type="spellEnd"/>
            <w:r w:rsidRPr="00431461">
              <w:rPr>
                <w:rFonts w:ascii="Work Sans" w:hAnsi="Work Sans"/>
                <w:i/>
                <w:iCs/>
                <w:sz w:val="24"/>
                <w:szCs w:val="24"/>
              </w:rPr>
              <w:t xml:space="preserve"> the </w:t>
            </w:r>
            <w:proofErr w:type="spellStart"/>
            <w:r w:rsidRPr="00431461">
              <w:rPr>
                <w:rFonts w:ascii="Work Sans" w:hAnsi="Work Sans"/>
                <w:i/>
                <w:iCs/>
                <w:sz w:val="24"/>
                <w:szCs w:val="24"/>
              </w:rPr>
              <w:t>project</w:t>
            </w:r>
            <w:proofErr w:type="spellEnd"/>
          </w:p>
        </w:tc>
        <w:tc>
          <w:tcPr>
            <w:tcW w:w="5954" w:type="dxa"/>
            <w:shd w:val="clear" w:color="auto" w:fill="auto"/>
          </w:tcPr>
          <w:p w14:paraId="777816DE" w14:textId="5262818E" w:rsidR="00F670D4" w:rsidRPr="00D522BE" w:rsidRDefault="00A36A5E"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5CD7A23A"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 xml:space="preserve">date </w:t>
            </w:r>
            <w:r w:rsidR="00652BA0" w:rsidRPr="00D522BE">
              <w:rPr>
                <w:rFonts w:ascii="Work Sans" w:hAnsi="Work Sans"/>
              </w:rPr>
              <w:t xml:space="preserve">type de PI </w:t>
            </w:r>
            <w:r w:rsidR="00404529">
              <w:rPr>
                <w:rFonts w:ascii="Work Sans" w:hAnsi="Work Sans"/>
              </w:rPr>
              <w:t xml:space="preserve">et </w:t>
            </w:r>
            <w:r w:rsidR="00404529">
              <w:rPr>
                <w:rFonts w:ascii="Work Sans" w:hAnsi="Work Sans"/>
              </w:rPr>
              <w:lastRenderedPageBreak/>
              <w:t>organisme valorisateur</w:t>
            </w:r>
          </w:p>
          <w:p w14:paraId="2D65D264" w14:textId="40B36393" w:rsidR="00206412" w:rsidRPr="00D522BE" w:rsidRDefault="00A36A5E"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945AEB">
        <w:trPr>
          <w:trHeight w:val="567"/>
        </w:trPr>
        <w:tc>
          <w:tcPr>
            <w:tcW w:w="3539" w:type="dxa"/>
            <w:shd w:val="clear" w:color="auto" w:fill="C2BA98"/>
            <w:vAlign w:val="center"/>
          </w:tcPr>
          <w:p w14:paraId="00BCBEFD" w14:textId="77777777" w:rsidR="003E6CEF" w:rsidRDefault="00FA5147" w:rsidP="00431461">
            <w:pPr>
              <w:spacing w:after="0"/>
              <w:rPr>
                <w:rFonts w:ascii="Work Sans" w:hAnsi="Work Sans"/>
                <w:sz w:val="24"/>
                <w:szCs w:val="24"/>
              </w:rPr>
            </w:pPr>
            <w:r>
              <w:rPr>
                <w:rFonts w:ascii="Work Sans" w:hAnsi="Work Sans"/>
                <w:sz w:val="24"/>
                <w:szCs w:val="24"/>
              </w:rPr>
              <w:lastRenderedPageBreak/>
              <w:t>T</w:t>
            </w:r>
            <w:r w:rsidR="00DF1CB7" w:rsidRPr="00D522BE">
              <w:rPr>
                <w:rFonts w:ascii="Work Sans" w:hAnsi="Work Sans"/>
                <w:sz w:val="24"/>
                <w:szCs w:val="24"/>
              </w:rPr>
              <w:t xml:space="preserve">ype de solution </w:t>
            </w:r>
            <w:r w:rsidR="00431461">
              <w:rPr>
                <w:rFonts w:ascii="Work Sans" w:hAnsi="Work Sans"/>
                <w:sz w:val="24"/>
                <w:szCs w:val="24"/>
              </w:rPr>
              <w:t>/</w:t>
            </w:r>
          </w:p>
          <w:p w14:paraId="13BE48C7" w14:textId="0E9F0880" w:rsidR="00431461" w:rsidRPr="00431461" w:rsidRDefault="00431461" w:rsidP="00372AC3">
            <w:pPr>
              <w:rPr>
                <w:rFonts w:ascii="Work Sans" w:hAnsi="Work Sans"/>
                <w:i/>
                <w:iCs/>
                <w:sz w:val="24"/>
                <w:szCs w:val="24"/>
              </w:rPr>
            </w:pPr>
            <w:r w:rsidRPr="00431461">
              <w:rPr>
                <w:rFonts w:ascii="Work Sans" w:hAnsi="Work Sans"/>
                <w:i/>
                <w:iCs/>
                <w:sz w:val="24"/>
                <w:szCs w:val="24"/>
              </w:rPr>
              <w:t>Type of solution</w:t>
            </w:r>
          </w:p>
        </w:tc>
        <w:tc>
          <w:tcPr>
            <w:tcW w:w="5954" w:type="dxa"/>
            <w:shd w:val="clear" w:color="auto" w:fill="auto"/>
          </w:tcPr>
          <w:p w14:paraId="05FABCFC" w14:textId="3F9151C6" w:rsidR="003E6CEF" w:rsidRPr="00FA5147" w:rsidRDefault="003E6CEF"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tc>
      </w:tr>
      <w:tr w:rsidR="003E6CEF" w:rsidRPr="00375341" w14:paraId="003C8D48" w14:textId="77777777" w:rsidTr="00945AEB">
        <w:trPr>
          <w:trHeight w:val="1077"/>
        </w:trPr>
        <w:tc>
          <w:tcPr>
            <w:tcW w:w="3539" w:type="dxa"/>
            <w:shd w:val="clear" w:color="auto" w:fill="C2BA98"/>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0C5D05D1" w14:textId="77777777" w:rsidR="003E6CEF" w:rsidRDefault="003E6CEF"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284334B9" w14:textId="605F0351" w:rsidR="00431461" w:rsidRPr="00431461" w:rsidRDefault="00431461" w:rsidP="00FA5147">
            <w:pPr>
              <w:spacing w:after="0"/>
              <w:rPr>
                <w:rFonts w:ascii="Work Sans" w:hAnsi="Work Sans"/>
                <w:i/>
                <w:iCs/>
                <w:sz w:val="24"/>
                <w:szCs w:val="24"/>
              </w:rPr>
            </w:pPr>
            <w:proofErr w:type="spellStart"/>
            <w:r w:rsidRPr="00431461">
              <w:rPr>
                <w:rFonts w:ascii="Work Sans" w:hAnsi="Work Sans"/>
                <w:i/>
                <w:iCs/>
                <w:sz w:val="24"/>
                <w:szCs w:val="24"/>
              </w:rPr>
              <w:t>Innovative</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characteristic</w:t>
            </w:r>
            <w:proofErr w:type="spellEnd"/>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945AEB">
        <w:trPr>
          <w:trHeight w:val="1191"/>
        </w:trPr>
        <w:tc>
          <w:tcPr>
            <w:tcW w:w="3539" w:type="dxa"/>
            <w:shd w:val="clear" w:color="auto" w:fill="C2BA98"/>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68159D50" w14:textId="77777777" w:rsidR="00415553" w:rsidRDefault="00415553"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725BC168" w14:textId="0D393DF5" w:rsidR="00431461" w:rsidRPr="00431461" w:rsidRDefault="00431461" w:rsidP="00FA5147">
            <w:pPr>
              <w:spacing w:after="0"/>
              <w:rPr>
                <w:rFonts w:ascii="Work Sans" w:hAnsi="Work Sans"/>
                <w:i/>
                <w:iCs/>
                <w:sz w:val="24"/>
                <w:szCs w:val="24"/>
              </w:rPr>
            </w:pPr>
            <w:proofErr w:type="spellStart"/>
            <w:r w:rsidRPr="00431461">
              <w:rPr>
                <w:rFonts w:ascii="Work Sans" w:hAnsi="Work Sans"/>
                <w:i/>
                <w:iCs/>
                <w:sz w:val="24"/>
                <w:szCs w:val="24"/>
              </w:rPr>
              <w:t>Targeted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market</w:t>
            </w:r>
            <w:proofErr w:type="spellEnd"/>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945AEB">
        <w:trPr>
          <w:trHeight w:val="1077"/>
        </w:trPr>
        <w:tc>
          <w:tcPr>
            <w:tcW w:w="3539" w:type="dxa"/>
            <w:shd w:val="clear" w:color="auto" w:fill="C2BA98"/>
            <w:vAlign w:val="center"/>
          </w:tcPr>
          <w:p w14:paraId="7E2DE6BE" w14:textId="11E98626" w:rsidR="003E6CEF" w:rsidRDefault="00FA5147" w:rsidP="00431461">
            <w:pPr>
              <w:spacing w:after="0"/>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 xml:space="preserve">s </w:t>
            </w:r>
            <w:r w:rsidR="00431461">
              <w:rPr>
                <w:rFonts w:ascii="Work Sans" w:hAnsi="Work Sans"/>
                <w:sz w:val="24"/>
                <w:szCs w:val="24"/>
              </w:rPr>
              <w:t xml:space="preserve">ou publications </w:t>
            </w:r>
            <w:r w:rsidR="00C84A94" w:rsidRPr="00D522BE">
              <w:rPr>
                <w:rFonts w:ascii="Work Sans" w:hAnsi="Work Sans"/>
                <w:sz w:val="24"/>
                <w:szCs w:val="24"/>
              </w:rPr>
              <w:t>réalis</w:t>
            </w:r>
            <w:r w:rsidR="00D522BE">
              <w:rPr>
                <w:rFonts w:ascii="Work Sans" w:hAnsi="Work Sans"/>
                <w:sz w:val="24"/>
                <w:szCs w:val="24"/>
              </w:rPr>
              <w:t>é</w:t>
            </w:r>
            <w:r w:rsidR="00C84A94" w:rsidRPr="00D522BE">
              <w:rPr>
                <w:rFonts w:ascii="Work Sans" w:hAnsi="Work Sans"/>
                <w:sz w:val="24"/>
                <w:szCs w:val="24"/>
              </w:rPr>
              <w:t>es</w:t>
            </w:r>
            <w:r w:rsidR="00431461">
              <w:rPr>
                <w:rFonts w:ascii="Work Sans" w:hAnsi="Work Sans"/>
                <w:sz w:val="24"/>
                <w:szCs w:val="24"/>
              </w:rPr>
              <w:t> /</w:t>
            </w:r>
          </w:p>
          <w:p w14:paraId="5BCD7722" w14:textId="1A28260A" w:rsidR="00431461" w:rsidRPr="00431461" w:rsidRDefault="00431461" w:rsidP="00FA5147">
            <w:pPr>
              <w:rPr>
                <w:rFonts w:ascii="Work Sans" w:hAnsi="Work Sans"/>
                <w:i/>
                <w:iCs/>
                <w:sz w:val="24"/>
                <w:szCs w:val="24"/>
              </w:rPr>
            </w:pPr>
            <w:r w:rsidRPr="00431461">
              <w:rPr>
                <w:rFonts w:ascii="Work Sans" w:hAnsi="Work Sans"/>
                <w:i/>
                <w:iCs/>
                <w:sz w:val="24"/>
                <w:szCs w:val="24"/>
              </w:rPr>
              <w:t xml:space="preserve">Communication or publications </w:t>
            </w:r>
            <w:proofErr w:type="spellStart"/>
            <w:r w:rsidRPr="00431461">
              <w:rPr>
                <w:rFonts w:ascii="Work Sans" w:hAnsi="Work Sans"/>
                <w:i/>
                <w:iCs/>
                <w:sz w:val="24"/>
                <w:szCs w:val="24"/>
              </w:rPr>
              <w:t>done</w:t>
            </w:r>
            <w:proofErr w:type="spellEnd"/>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945AEB">
        <w:trPr>
          <w:trHeight w:val="964"/>
        </w:trPr>
        <w:tc>
          <w:tcPr>
            <w:tcW w:w="3539" w:type="dxa"/>
            <w:shd w:val="clear" w:color="auto" w:fill="C2BA98"/>
            <w:vAlign w:val="center"/>
          </w:tcPr>
          <w:p w14:paraId="2F19CB04" w14:textId="77777777" w:rsidR="003E6CEF" w:rsidRDefault="00FA5147" w:rsidP="00431461">
            <w:pPr>
              <w:spacing w:after="0"/>
              <w:rPr>
                <w:rFonts w:ascii="Work Sans" w:hAnsi="Work Sans"/>
                <w:sz w:val="24"/>
                <w:szCs w:val="24"/>
              </w:rPr>
            </w:pPr>
            <w:r>
              <w:rPr>
                <w:rFonts w:ascii="Work Sans" w:hAnsi="Work Sans"/>
                <w:sz w:val="24"/>
                <w:szCs w:val="24"/>
              </w:rPr>
              <w:t>M</w:t>
            </w:r>
            <w:r w:rsidR="003E6CEF" w:rsidRPr="00D522BE">
              <w:rPr>
                <w:rFonts w:ascii="Work Sans" w:hAnsi="Work Sans"/>
                <w:sz w:val="24"/>
                <w:szCs w:val="24"/>
              </w:rPr>
              <w:t>ots clefs</w:t>
            </w:r>
            <w:r w:rsidR="00431461">
              <w:rPr>
                <w:rFonts w:ascii="Work Sans" w:hAnsi="Work Sans"/>
                <w:sz w:val="24"/>
                <w:szCs w:val="24"/>
              </w:rPr>
              <w:t xml:space="preserve"> /</w:t>
            </w:r>
          </w:p>
          <w:p w14:paraId="4F4C26CE" w14:textId="146A89F0" w:rsidR="00431461" w:rsidRPr="00431461" w:rsidRDefault="00431461" w:rsidP="00FA5147">
            <w:pPr>
              <w:rPr>
                <w:rFonts w:ascii="Work Sans" w:hAnsi="Work Sans"/>
                <w:i/>
                <w:iCs/>
                <w:sz w:val="24"/>
                <w:szCs w:val="24"/>
              </w:rPr>
            </w:pPr>
            <w:r w:rsidRPr="00431461">
              <w:rPr>
                <w:rFonts w:ascii="Work Sans" w:hAnsi="Work Sans"/>
                <w:i/>
                <w:iCs/>
                <w:sz w:val="24"/>
                <w:szCs w:val="24"/>
              </w:rPr>
              <w:t>Keywords</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7A383F76"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7D497768"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04515B2C" w14:textId="5AE77A3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DESCRIPTION</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867"/>
      </w:tblGrid>
      <w:tr w:rsidR="00FA5147" w:rsidRPr="00AD0CFA" w14:paraId="1B5972B8" w14:textId="77777777" w:rsidTr="00945AEB">
        <w:trPr>
          <w:trHeight w:val="561"/>
        </w:trPr>
        <w:tc>
          <w:tcPr>
            <w:tcW w:w="5000" w:type="pct"/>
            <w:shd w:val="clear" w:color="auto" w:fill="C2BA98"/>
            <w:vAlign w:val="center"/>
          </w:tcPr>
          <w:p w14:paraId="2D9A9E6A" w14:textId="64F7AC49" w:rsidR="00FA5147" w:rsidRPr="00FA5147" w:rsidRDefault="00FA5147" w:rsidP="00DE62DD">
            <w:pPr>
              <w:spacing w:after="0" w:line="240" w:lineRule="exact"/>
              <w:jc w:val="center"/>
              <w:rPr>
                <w:rFonts w:ascii="Work Sans" w:hAnsi="Work Sans"/>
                <w:sz w:val="24"/>
                <w:szCs w:val="24"/>
              </w:rPr>
            </w:pPr>
            <w:r w:rsidRPr="00FA5147">
              <w:rPr>
                <w:rFonts w:ascii="Work Sans" w:hAnsi="Work Sans"/>
                <w:sz w:val="24"/>
                <w:szCs w:val="24"/>
              </w:rPr>
              <w:t>Contexte scientifique et technologique du projet</w:t>
            </w:r>
          </w:p>
          <w:p w14:paraId="5ACD66A3" w14:textId="77777777" w:rsidR="00FA5147" w:rsidRDefault="00FA5147" w:rsidP="00DE62DD">
            <w:pPr>
              <w:spacing w:after="0" w:line="240" w:lineRule="exact"/>
              <w:jc w:val="center"/>
              <w:rPr>
                <w:rFonts w:ascii="Work Sans" w:hAnsi="Work Sans"/>
                <w:sz w:val="24"/>
                <w:szCs w:val="24"/>
              </w:rPr>
            </w:pPr>
            <w:r w:rsidRPr="00431461">
              <w:rPr>
                <w:rFonts w:ascii="Work Sans" w:hAnsi="Work Sans"/>
                <w:sz w:val="24"/>
                <w:szCs w:val="24"/>
              </w:rPr>
              <w:t>Etat de l’art et verrous scientifiques et techniques à lever</w:t>
            </w:r>
            <w:r w:rsidR="00431461">
              <w:rPr>
                <w:rFonts w:ascii="Work Sans" w:hAnsi="Work Sans"/>
                <w:sz w:val="24"/>
                <w:szCs w:val="24"/>
              </w:rPr>
              <w:t xml:space="preserve"> /</w:t>
            </w:r>
          </w:p>
          <w:p w14:paraId="6DEA1C13" w14:textId="39955C5F" w:rsidR="00431461" w:rsidRPr="00DE62DD" w:rsidRDefault="00E7403E" w:rsidP="00DE62DD">
            <w:pPr>
              <w:spacing w:after="0" w:line="240" w:lineRule="exact"/>
              <w:jc w:val="center"/>
              <w:rPr>
                <w:rFonts w:ascii="Work Sans" w:eastAsia="MS ??" w:hAnsi="Work Sans" w:cs="Arial"/>
                <w:i/>
                <w:iCs/>
                <w:sz w:val="24"/>
                <w:szCs w:val="24"/>
                <w:lang w:val="en-US"/>
              </w:rPr>
            </w:pPr>
            <w:r w:rsidRPr="00DE62DD">
              <w:rPr>
                <w:rFonts w:ascii="Work Sans" w:eastAsia="MS ??" w:hAnsi="Work Sans" w:cs="Arial"/>
                <w:i/>
                <w:iCs/>
                <w:sz w:val="24"/>
                <w:szCs w:val="24"/>
                <w:lang w:val="en-US"/>
              </w:rPr>
              <w:t>Technological</w:t>
            </w:r>
            <w:r w:rsidR="00D12D14" w:rsidRPr="00DE62DD">
              <w:rPr>
                <w:rFonts w:ascii="Work Sans" w:eastAsia="MS ??" w:hAnsi="Work Sans" w:cs="Arial"/>
                <w:i/>
                <w:iCs/>
                <w:sz w:val="24"/>
                <w:szCs w:val="24"/>
                <w:lang w:val="en-US"/>
              </w:rPr>
              <w:t xml:space="preserve"> and scientific context of the project</w:t>
            </w:r>
          </w:p>
          <w:p w14:paraId="7AF16FC3" w14:textId="47D6DF02" w:rsidR="00D12D14" w:rsidRPr="00151735" w:rsidRDefault="00D12D14" w:rsidP="00DE62DD">
            <w:pPr>
              <w:spacing w:after="0" w:line="240" w:lineRule="exact"/>
              <w:jc w:val="center"/>
              <w:rPr>
                <w:rFonts w:ascii="Work Sans" w:eastAsia="MS ??" w:hAnsi="Work Sans" w:cs="Arial"/>
                <w:sz w:val="24"/>
                <w:szCs w:val="24"/>
                <w:lang w:val="en-US"/>
              </w:rPr>
            </w:pPr>
            <w:r w:rsidRPr="00DE62DD">
              <w:rPr>
                <w:rFonts w:ascii="Work Sans" w:eastAsia="MS ??" w:hAnsi="Work Sans" w:cs="Arial"/>
                <w:i/>
                <w:iCs/>
                <w:sz w:val="24"/>
                <w:szCs w:val="24"/>
                <w:lang w:val="en-US"/>
              </w:rPr>
              <w:t>State of the art, scientific and technical barriers to be lifted</w:t>
            </w:r>
          </w:p>
        </w:tc>
      </w:tr>
      <w:tr w:rsidR="00FA5147" w:rsidRPr="00AD0CFA" w14:paraId="05C7B157" w14:textId="77777777" w:rsidTr="008C1545">
        <w:trPr>
          <w:trHeight w:val="561"/>
        </w:trPr>
        <w:tc>
          <w:tcPr>
            <w:tcW w:w="5000" w:type="pct"/>
            <w:shd w:val="clear" w:color="auto" w:fill="auto"/>
            <w:vAlign w:val="center"/>
          </w:tcPr>
          <w:p w14:paraId="5192BF74" w14:textId="77777777" w:rsidR="00FA5147" w:rsidRPr="00151735" w:rsidRDefault="00FA5147" w:rsidP="008C1545">
            <w:pPr>
              <w:spacing w:after="0" w:line="240" w:lineRule="exact"/>
              <w:jc w:val="both"/>
              <w:rPr>
                <w:rFonts w:ascii="Work Sans" w:eastAsia="MS ??" w:hAnsi="Work Sans" w:cs="Arial"/>
                <w:szCs w:val="20"/>
                <w:lang w:val="en-US"/>
              </w:rPr>
            </w:pPr>
          </w:p>
        </w:tc>
      </w:tr>
      <w:tr w:rsidR="00FA5147" w:rsidRPr="00AD0CFA" w14:paraId="5C31302E" w14:textId="77777777" w:rsidTr="00945AEB">
        <w:trPr>
          <w:trHeight w:val="561"/>
        </w:trPr>
        <w:tc>
          <w:tcPr>
            <w:tcW w:w="5000" w:type="pct"/>
            <w:shd w:val="clear" w:color="auto" w:fill="C2BA98"/>
            <w:vAlign w:val="center"/>
          </w:tcPr>
          <w:p w14:paraId="4340E534" w14:textId="77777777" w:rsidR="00FA5147" w:rsidRPr="00D12D14" w:rsidRDefault="00FA5147" w:rsidP="008C1545">
            <w:pPr>
              <w:spacing w:after="0" w:line="240" w:lineRule="auto"/>
              <w:jc w:val="center"/>
              <w:rPr>
                <w:rFonts w:ascii="Work Sans" w:hAnsi="Work Sans"/>
                <w:sz w:val="24"/>
                <w:szCs w:val="24"/>
              </w:rPr>
            </w:pPr>
            <w:r w:rsidRPr="00D12D14">
              <w:rPr>
                <w:rFonts w:ascii="Work Sans" w:hAnsi="Work Sans"/>
                <w:sz w:val="24"/>
                <w:szCs w:val="24"/>
              </w:rPr>
              <w:t>Description du projet et de la solution proposée</w:t>
            </w:r>
            <w:r w:rsidR="00D12D14" w:rsidRPr="00D12D14">
              <w:rPr>
                <w:rFonts w:ascii="Work Sans" w:hAnsi="Work Sans"/>
                <w:sz w:val="24"/>
                <w:szCs w:val="24"/>
              </w:rPr>
              <w:t xml:space="preserve"> /</w:t>
            </w:r>
          </w:p>
          <w:p w14:paraId="4D980629" w14:textId="01FB57BE" w:rsidR="00D12D14" w:rsidRPr="00151735" w:rsidRDefault="00D12D14" w:rsidP="008C1545">
            <w:pPr>
              <w:spacing w:after="0" w:line="240" w:lineRule="auto"/>
              <w:jc w:val="center"/>
              <w:rPr>
                <w:rFonts w:ascii="Work Sans" w:hAnsi="Work Sans"/>
                <w:i/>
                <w:iCs/>
                <w:sz w:val="24"/>
                <w:szCs w:val="24"/>
                <w:lang w:val="en-US"/>
              </w:rPr>
            </w:pPr>
            <w:r w:rsidRPr="00151735">
              <w:rPr>
                <w:rFonts w:ascii="Work Sans" w:hAnsi="Work Sans"/>
                <w:i/>
                <w:iCs/>
                <w:sz w:val="24"/>
                <w:szCs w:val="24"/>
                <w:lang w:val="en-US"/>
              </w:rPr>
              <w:t>Description of the project and proposed solution</w:t>
            </w:r>
          </w:p>
        </w:tc>
      </w:tr>
      <w:tr w:rsidR="00FA5147" w:rsidRPr="00AD0CFA" w14:paraId="63627F74" w14:textId="77777777" w:rsidTr="008C1545">
        <w:trPr>
          <w:trHeight w:val="561"/>
        </w:trPr>
        <w:tc>
          <w:tcPr>
            <w:tcW w:w="5000" w:type="pct"/>
            <w:shd w:val="clear" w:color="auto" w:fill="auto"/>
            <w:vAlign w:val="center"/>
          </w:tcPr>
          <w:p w14:paraId="66123405" w14:textId="77777777" w:rsidR="00FA5147" w:rsidRPr="00151735" w:rsidRDefault="00FA5147" w:rsidP="008C1545">
            <w:pPr>
              <w:spacing w:after="0" w:line="240" w:lineRule="exact"/>
              <w:jc w:val="both"/>
              <w:rPr>
                <w:rFonts w:ascii="Work Sans" w:eastAsia="MS ??" w:hAnsi="Work Sans" w:cs="Arial"/>
                <w:sz w:val="24"/>
                <w:szCs w:val="24"/>
                <w:lang w:val="en-US"/>
              </w:rPr>
            </w:pPr>
          </w:p>
        </w:tc>
      </w:tr>
      <w:tr w:rsidR="00FA5147" w:rsidRPr="00AD0CFA" w14:paraId="73E02B27" w14:textId="77777777" w:rsidTr="00945AEB">
        <w:trPr>
          <w:trHeight w:val="561"/>
        </w:trPr>
        <w:tc>
          <w:tcPr>
            <w:tcW w:w="5000" w:type="pct"/>
            <w:shd w:val="clear" w:color="auto" w:fill="C2BA98"/>
            <w:vAlign w:val="center"/>
          </w:tcPr>
          <w:p w14:paraId="7E579083" w14:textId="77777777" w:rsidR="00FA5147" w:rsidRDefault="00FA5147" w:rsidP="009A2EC6">
            <w:pPr>
              <w:spacing w:after="0"/>
              <w:jc w:val="center"/>
              <w:rPr>
                <w:rFonts w:ascii="Work Sans" w:hAnsi="Work Sans"/>
                <w:sz w:val="24"/>
              </w:rPr>
            </w:pPr>
            <w:r w:rsidRPr="00FA5147">
              <w:rPr>
                <w:rFonts w:ascii="Work Sans" w:hAnsi="Work Sans"/>
                <w:sz w:val="24"/>
              </w:rPr>
              <w:t>Besoin auquel le projet répond (médical, sociétal, industriel)</w:t>
            </w:r>
            <w:r w:rsidR="009A2EC6">
              <w:rPr>
                <w:rFonts w:ascii="Work Sans" w:hAnsi="Work Sans"/>
                <w:sz w:val="24"/>
              </w:rPr>
              <w:t xml:space="preserve"> /</w:t>
            </w:r>
          </w:p>
          <w:p w14:paraId="54C06499" w14:textId="7E348222" w:rsidR="009A2EC6" w:rsidRPr="00151735" w:rsidRDefault="009A2EC6" w:rsidP="00FA5147">
            <w:pPr>
              <w:jc w:val="center"/>
              <w:rPr>
                <w:rFonts w:ascii="Work Sans" w:hAnsi="Work Sans"/>
                <w:i/>
                <w:iCs/>
                <w:sz w:val="24"/>
                <w:lang w:val="en-US"/>
              </w:rPr>
            </w:pPr>
            <w:r w:rsidRPr="00151735">
              <w:rPr>
                <w:rFonts w:ascii="Work Sans" w:hAnsi="Work Sans"/>
                <w:i/>
                <w:iCs/>
                <w:sz w:val="24"/>
                <w:lang w:val="en-US"/>
              </w:rPr>
              <w:t xml:space="preserve">Need fulfilled by the project </w:t>
            </w:r>
          </w:p>
        </w:tc>
      </w:tr>
      <w:tr w:rsidR="00FA5147" w:rsidRPr="00AD0CFA" w14:paraId="4C5FADB6" w14:textId="77777777" w:rsidTr="008C1545">
        <w:trPr>
          <w:trHeight w:val="826"/>
        </w:trPr>
        <w:tc>
          <w:tcPr>
            <w:tcW w:w="5000" w:type="pct"/>
            <w:shd w:val="clear" w:color="auto" w:fill="auto"/>
            <w:vAlign w:val="center"/>
          </w:tcPr>
          <w:p w14:paraId="79E474BF" w14:textId="77777777" w:rsidR="00FA5147" w:rsidRPr="00151735" w:rsidRDefault="00FA5147" w:rsidP="008C1545">
            <w:pPr>
              <w:spacing w:after="0" w:line="240" w:lineRule="exact"/>
              <w:jc w:val="both"/>
              <w:rPr>
                <w:rFonts w:ascii="Work Sans" w:eastAsia="MS ??" w:hAnsi="Work Sans" w:cs="Arial"/>
                <w:szCs w:val="20"/>
                <w:lang w:val="en-US"/>
              </w:rPr>
            </w:pPr>
          </w:p>
        </w:tc>
      </w:tr>
      <w:tr w:rsidR="00FA5147" w:rsidRPr="00FD0474" w14:paraId="18C6B13B" w14:textId="77777777" w:rsidTr="00945AEB">
        <w:trPr>
          <w:trHeight w:val="554"/>
        </w:trPr>
        <w:tc>
          <w:tcPr>
            <w:tcW w:w="5000" w:type="pct"/>
            <w:shd w:val="clear" w:color="auto" w:fill="C2BA98"/>
            <w:vAlign w:val="center"/>
          </w:tcPr>
          <w:p w14:paraId="4D93291D" w14:textId="77777777" w:rsidR="00FA5147"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r w:rsidR="009A2EC6">
              <w:rPr>
                <w:rFonts w:ascii="Work Sans" w:hAnsi="Work Sans"/>
                <w:sz w:val="24"/>
                <w:szCs w:val="24"/>
              </w:rPr>
              <w:t xml:space="preserve"> /</w:t>
            </w:r>
          </w:p>
          <w:p w14:paraId="0D97EF5E" w14:textId="2E3B5EE2" w:rsidR="009A2EC6" w:rsidRPr="00DE62DD" w:rsidRDefault="009A2EC6" w:rsidP="008C1545">
            <w:pPr>
              <w:spacing w:after="0" w:line="240" w:lineRule="exact"/>
              <w:jc w:val="center"/>
              <w:rPr>
                <w:rFonts w:ascii="Work Sans" w:hAnsi="Work Sans"/>
                <w:i/>
                <w:iCs/>
                <w:sz w:val="24"/>
                <w:szCs w:val="24"/>
              </w:rPr>
            </w:pPr>
            <w:proofErr w:type="spellStart"/>
            <w:r w:rsidRPr="00DE62DD">
              <w:rPr>
                <w:rFonts w:ascii="Work Sans" w:hAnsi="Work Sans"/>
                <w:i/>
                <w:iCs/>
                <w:sz w:val="24"/>
                <w:szCs w:val="24"/>
              </w:rPr>
              <w:t>Innovative</w:t>
            </w:r>
            <w:proofErr w:type="spellEnd"/>
            <w:r w:rsidRPr="00DE62DD">
              <w:rPr>
                <w:rFonts w:ascii="Work Sans" w:hAnsi="Work Sans"/>
                <w:i/>
                <w:iCs/>
                <w:sz w:val="24"/>
                <w:szCs w:val="24"/>
              </w:rPr>
              <w:t xml:space="preserve"> or disruptif </w:t>
            </w:r>
            <w:proofErr w:type="spellStart"/>
            <w:r w:rsidRPr="00DE62DD">
              <w:rPr>
                <w:rFonts w:ascii="Work Sans" w:hAnsi="Work Sans"/>
                <w:i/>
                <w:iCs/>
                <w:sz w:val="24"/>
                <w:szCs w:val="24"/>
              </w:rPr>
              <w:t>characteristic</w:t>
            </w:r>
            <w:proofErr w:type="spellEnd"/>
            <w:r w:rsidRPr="00DE62DD">
              <w:rPr>
                <w:rFonts w:ascii="Work Sans" w:hAnsi="Work Sans"/>
                <w:i/>
                <w:iCs/>
                <w:sz w:val="24"/>
                <w:szCs w:val="24"/>
              </w:rPr>
              <w:t xml:space="preserve"> </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945AEB">
        <w:trPr>
          <w:trHeight w:val="561"/>
        </w:trPr>
        <w:tc>
          <w:tcPr>
            <w:tcW w:w="5000" w:type="pct"/>
            <w:shd w:val="clear" w:color="auto" w:fill="C2BA98"/>
            <w:vAlign w:val="center"/>
          </w:tcPr>
          <w:p w14:paraId="1DAB4B0F" w14:textId="77777777" w:rsidR="00FA5147" w:rsidRDefault="00FA5147" w:rsidP="00CD3A0A">
            <w:pPr>
              <w:pStyle w:val="Paragraphedeliste"/>
              <w:spacing w:after="0" w:line="240" w:lineRule="auto"/>
              <w:jc w:val="center"/>
              <w:rPr>
                <w:rFonts w:ascii="Work Sans" w:hAnsi="Work Sans"/>
                <w:sz w:val="24"/>
              </w:rPr>
            </w:pPr>
            <w:r w:rsidRPr="00CD3A0A">
              <w:rPr>
                <w:rFonts w:ascii="Work Sans" w:hAnsi="Work Sans"/>
                <w:sz w:val="24"/>
              </w:rPr>
              <w:lastRenderedPageBreak/>
              <w:t>Applications envisagées</w:t>
            </w:r>
            <w:r w:rsidR="009A2EC6">
              <w:rPr>
                <w:rFonts w:ascii="Work Sans" w:hAnsi="Work Sans"/>
                <w:sz w:val="24"/>
              </w:rPr>
              <w:t xml:space="preserve"> /</w:t>
            </w:r>
          </w:p>
          <w:p w14:paraId="4645E7CC" w14:textId="1FF05D12" w:rsidR="009A2EC6" w:rsidRPr="009A2EC6" w:rsidRDefault="009A2EC6" w:rsidP="00CD3A0A">
            <w:pPr>
              <w:pStyle w:val="Paragraphedeliste"/>
              <w:spacing w:after="0" w:line="240" w:lineRule="auto"/>
              <w:jc w:val="center"/>
              <w:rPr>
                <w:rFonts w:ascii="Work Sans" w:hAnsi="Work Sans"/>
                <w:i/>
                <w:iCs/>
                <w:sz w:val="24"/>
                <w:szCs w:val="24"/>
              </w:rPr>
            </w:pPr>
            <w:r w:rsidRPr="009A2EC6">
              <w:rPr>
                <w:rFonts w:ascii="Work Sans" w:hAnsi="Work Sans"/>
                <w:i/>
                <w:iCs/>
                <w:sz w:val="24"/>
              </w:rPr>
              <w:t>Possible application</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6B8780CD"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945AEB">
        <w:trPr>
          <w:trHeight w:val="561"/>
        </w:trPr>
        <w:tc>
          <w:tcPr>
            <w:tcW w:w="5000" w:type="pct"/>
            <w:shd w:val="clear" w:color="auto" w:fill="C2BA98"/>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1954B701" w14:textId="0E349AA7" w:rsidR="00CD3A0A" w:rsidRDefault="00CD3A0A" w:rsidP="00CD3A0A">
            <w:pPr>
              <w:pStyle w:val="Paragraphedeliste"/>
              <w:spacing w:after="0" w:line="240" w:lineRule="auto"/>
              <w:jc w:val="center"/>
              <w:rPr>
                <w:rFonts w:ascii="Work Sans" w:hAnsi="Work Sans"/>
                <w:sz w:val="24"/>
              </w:rPr>
            </w:pPr>
            <w:r>
              <w:rPr>
                <w:rFonts w:ascii="Work Sans" w:hAnsi="Work Sans"/>
                <w:sz w:val="24"/>
              </w:rPr>
              <w:t>(</w:t>
            </w:r>
            <w:r w:rsidR="00856A19">
              <w:rPr>
                <w:rFonts w:ascii="Work Sans" w:hAnsi="Work Sans"/>
                <w:sz w:val="24"/>
              </w:rPr>
              <w:t>P</w:t>
            </w:r>
            <w:r w:rsidRPr="00CD3A0A">
              <w:rPr>
                <w:rFonts w:ascii="Work Sans" w:hAnsi="Work Sans"/>
                <w:sz w:val="24"/>
              </w:rPr>
              <w:t>rovenant des contributeurs ou de tiers</w:t>
            </w:r>
            <w:r>
              <w:rPr>
                <w:rFonts w:ascii="Work Sans" w:hAnsi="Work Sans"/>
                <w:sz w:val="24"/>
              </w:rPr>
              <w:t>)</w:t>
            </w:r>
            <w:r w:rsidR="009A2EC6">
              <w:rPr>
                <w:rFonts w:ascii="Work Sans" w:hAnsi="Work Sans"/>
                <w:sz w:val="24"/>
              </w:rPr>
              <w:t xml:space="preserve"> /</w:t>
            </w:r>
          </w:p>
          <w:p w14:paraId="329B575A" w14:textId="7BD0D673" w:rsidR="009A2EC6" w:rsidRPr="009A2EC6" w:rsidRDefault="009A2EC6" w:rsidP="00CD3A0A">
            <w:pPr>
              <w:pStyle w:val="Paragraphedeliste"/>
              <w:spacing w:after="0" w:line="240" w:lineRule="auto"/>
              <w:jc w:val="center"/>
              <w:rPr>
                <w:rFonts w:ascii="Work Sans" w:hAnsi="Work Sans"/>
                <w:i/>
                <w:iCs/>
                <w:sz w:val="24"/>
              </w:rPr>
            </w:pPr>
            <w:proofErr w:type="spellStart"/>
            <w:r w:rsidRPr="009A2EC6">
              <w:rPr>
                <w:rFonts w:ascii="Work Sans" w:hAnsi="Work Sans"/>
                <w:i/>
                <w:iCs/>
                <w:sz w:val="24"/>
              </w:rPr>
              <w:t>Intellectual</w:t>
            </w:r>
            <w:proofErr w:type="spellEnd"/>
            <w:r w:rsidRPr="009A2EC6">
              <w:rPr>
                <w:rFonts w:ascii="Work Sans" w:hAnsi="Work Sans"/>
                <w:i/>
                <w:iCs/>
                <w:sz w:val="24"/>
              </w:rPr>
              <w:t xml:space="preserve"> </w:t>
            </w:r>
            <w:proofErr w:type="spellStart"/>
            <w:r w:rsidRPr="009A2EC6">
              <w:rPr>
                <w:rFonts w:ascii="Work Sans" w:hAnsi="Work Sans"/>
                <w:i/>
                <w:iCs/>
                <w:sz w:val="24"/>
              </w:rPr>
              <w:t>property</w:t>
            </w:r>
            <w:proofErr w:type="spellEnd"/>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856A19" w14:paraId="6C158D12" w14:textId="77777777" w:rsidTr="00945AEB">
        <w:trPr>
          <w:trHeight w:val="561"/>
        </w:trPr>
        <w:tc>
          <w:tcPr>
            <w:tcW w:w="5000" w:type="pct"/>
            <w:shd w:val="clear" w:color="auto" w:fill="C2BA98"/>
            <w:vAlign w:val="center"/>
          </w:tcPr>
          <w:p w14:paraId="6D271CC3" w14:textId="31EC2ED2" w:rsidR="00CD3A0A" w:rsidRPr="00151735" w:rsidRDefault="00CD3A0A" w:rsidP="009A2EC6">
            <w:pPr>
              <w:spacing w:after="0"/>
              <w:jc w:val="center"/>
              <w:rPr>
                <w:rFonts w:ascii="Work Sans" w:hAnsi="Work Sans"/>
                <w:sz w:val="24"/>
                <w:lang w:val="en-US"/>
              </w:rPr>
            </w:pPr>
            <w:r w:rsidRPr="00CD3A0A">
              <w:rPr>
                <w:rFonts w:ascii="Work Sans" w:hAnsi="Work Sans"/>
                <w:sz w:val="24"/>
              </w:rPr>
              <w:t>Avez-vous déjà divulgué des informations sur votre projet (publications, posters, abstracts, soutenance…) </w:t>
            </w:r>
            <w:r w:rsidRPr="00151735">
              <w:rPr>
                <w:rFonts w:ascii="Work Sans" w:hAnsi="Work Sans"/>
                <w:sz w:val="24"/>
                <w:lang w:val="en-US"/>
              </w:rPr>
              <w:t xml:space="preserve">? Si </w:t>
            </w:r>
            <w:proofErr w:type="spellStart"/>
            <w:r w:rsidRPr="00151735">
              <w:rPr>
                <w:rFonts w:ascii="Work Sans" w:hAnsi="Work Sans"/>
                <w:sz w:val="24"/>
                <w:lang w:val="en-US"/>
              </w:rPr>
              <w:t>oui</w:t>
            </w:r>
            <w:proofErr w:type="spellEnd"/>
            <w:r w:rsidRPr="00151735">
              <w:rPr>
                <w:rFonts w:ascii="Work Sans" w:hAnsi="Work Sans"/>
                <w:sz w:val="24"/>
                <w:lang w:val="en-US"/>
              </w:rPr>
              <w:t>, merci de les lister</w:t>
            </w:r>
            <w:r w:rsidR="009A2EC6" w:rsidRPr="00151735">
              <w:rPr>
                <w:rFonts w:ascii="Work Sans" w:hAnsi="Work Sans"/>
                <w:sz w:val="24"/>
                <w:lang w:val="en-US"/>
              </w:rPr>
              <w:t xml:space="preserve"> /</w:t>
            </w:r>
          </w:p>
          <w:p w14:paraId="7C3DDB5E" w14:textId="0451D206" w:rsidR="009A2EC6" w:rsidRPr="00856A19" w:rsidRDefault="009A2EC6" w:rsidP="00CD3A0A">
            <w:pPr>
              <w:jc w:val="center"/>
              <w:rPr>
                <w:rFonts w:ascii="Work Sans" w:hAnsi="Work Sans"/>
                <w:i/>
                <w:iCs/>
                <w:sz w:val="24"/>
                <w:lang w:val="en-GB"/>
              </w:rPr>
            </w:pPr>
            <w:r w:rsidRPr="00151735">
              <w:rPr>
                <w:rFonts w:ascii="Work Sans" w:hAnsi="Work Sans"/>
                <w:i/>
                <w:iCs/>
                <w:sz w:val="24"/>
                <w:lang w:val="en-US"/>
              </w:rPr>
              <w:t xml:space="preserve">Did you already </w:t>
            </w:r>
            <w:r w:rsidR="00384555" w:rsidRPr="00151735">
              <w:rPr>
                <w:rFonts w:ascii="Work Sans" w:hAnsi="Work Sans"/>
                <w:i/>
                <w:iCs/>
                <w:sz w:val="24"/>
                <w:lang w:val="en-US"/>
              </w:rPr>
              <w:t>disclose</w:t>
            </w:r>
            <w:r w:rsidRPr="00151735">
              <w:rPr>
                <w:rFonts w:ascii="Work Sans" w:hAnsi="Work Sans"/>
                <w:i/>
                <w:iCs/>
                <w:sz w:val="24"/>
                <w:lang w:val="en-US"/>
              </w:rPr>
              <w:t xml:space="preserve"> any information of your project? </w:t>
            </w:r>
            <w:r w:rsidRPr="00856A19">
              <w:rPr>
                <w:rFonts w:ascii="Work Sans" w:hAnsi="Work Sans"/>
                <w:i/>
                <w:iCs/>
                <w:sz w:val="24"/>
                <w:lang w:val="en-GB"/>
              </w:rPr>
              <w:t>If yes, list them</w:t>
            </w:r>
          </w:p>
        </w:tc>
      </w:tr>
      <w:tr w:rsidR="00CD3A0A" w:rsidRPr="00856A19" w14:paraId="4C8989E5" w14:textId="77777777" w:rsidTr="008C1545">
        <w:trPr>
          <w:trHeight w:val="561"/>
        </w:trPr>
        <w:tc>
          <w:tcPr>
            <w:tcW w:w="5000" w:type="pct"/>
            <w:shd w:val="clear" w:color="auto" w:fill="auto"/>
            <w:vAlign w:val="center"/>
          </w:tcPr>
          <w:p w14:paraId="3C7E18C8" w14:textId="77777777" w:rsidR="00CD3A0A" w:rsidRPr="00856A19" w:rsidRDefault="00CD3A0A" w:rsidP="00CD3A0A">
            <w:pPr>
              <w:spacing w:after="0" w:line="240" w:lineRule="exact"/>
              <w:jc w:val="center"/>
              <w:rPr>
                <w:rFonts w:ascii="Work Sans" w:eastAsia="MS ??" w:hAnsi="Work Sans" w:cs="Arial"/>
                <w:szCs w:val="20"/>
                <w:lang w:val="en-GB"/>
              </w:rPr>
            </w:pPr>
          </w:p>
        </w:tc>
      </w:tr>
      <w:tr w:rsidR="00CD3A0A" w:rsidRPr="00AD0CFA" w14:paraId="5DC63CB8" w14:textId="77777777" w:rsidTr="00945AEB">
        <w:trPr>
          <w:trHeight w:val="561"/>
        </w:trPr>
        <w:tc>
          <w:tcPr>
            <w:tcW w:w="5000" w:type="pct"/>
            <w:shd w:val="clear" w:color="auto" w:fill="C2BA98"/>
            <w:vAlign w:val="center"/>
          </w:tcPr>
          <w:p w14:paraId="12F392F2" w14:textId="77777777" w:rsidR="00CD3A0A" w:rsidRDefault="00CD3A0A" w:rsidP="00384555">
            <w:pPr>
              <w:spacing w:after="0"/>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r w:rsidR="009A2EC6">
              <w:rPr>
                <w:rFonts w:ascii="Work Sans" w:hAnsi="Work Sans"/>
                <w:sz w:val="24"/>
              </w:rPr>
              <w:t xml:space="preserve"> /</w:t>
            </w:r>
          </w:p>
          <w:p w14:paraId="00B5E95D" w14:textId="162DA414" w:rsidR="009A2EC6" w:rsidRPr="00151735" w:rsidRDefault="009A2EC6" w:rsidP="00CD3A0A">
            <w:pPr>
              <w:jc w:val="center"/>
              <w:rPr>
                <w:rFonts w:ascii="Work Sans" w:hAnsi="Work Sans"/>
                <w:i/>
                <w:iCs/>
                <w:sz w:val="24"/>
                <w:lang w:val="en-US"/>
              </w:rPr>
            </w:pPr>
            <w:r w:rsidRPr="00151735">
              <w:rPr>
                <w:rFonts w:ascii="Work Sans" w:hAnsi="Work Sans"/>
                <w:i/>
                <w:iCs/>
                <w:sz w:val="24"/>
                <w:lang w:val="en-US"/>
              </w:rPr>
              <w:t xml:space="preserve">Do you have any due date </w:t>
            </w:r>
            <w:r w:rsidR="00411951" w:rsidRPr="00151735">
              <w:rPr>
                <w:rFonts w:ascii="Work Sans" w:hAnsi="Work Sans"/>
                <w:i/>
                <w:iCs/>
                <w:sz w:val="24"/>
                <w:lang w:val="en-US"/>
              </w:rPr>
              <w:t>revelation (publication, conference)</w:t>
            </w:r>
            <w:r w:rsidR="00856A19">
              <w:rPr>
                <w:rFonts w:ascii="Work Sans" w:hAnsi="Work Sans"/>
                <w:i/>
                <w:iCs/>
                <w:sz w:val="24"/>
                <w:lang w:val="en-US"/>
              </w:rPr>
              <w:t>?</w:t>
            </w:r>
          </w:p>
        </w:tc>
      </w:tr>
      <w:tr w:rsidR="00CD3A0A" w:rsidRPr="00AD0CFA" w14:paraId="66C29412" w14:textId="77777777" w:rsidTr="008C1545">
        <w:trPr>
          <w:trHeight w:val="561"/>
        </w:trPr>
        <w:tc>
          <w:tcPr>
            <w:tcW w:w="5000" w:type="pct"/>
            <w:shd w:val="clear" w:color="auto" w:fill="auto"/>
            <w:vAlign w:val="center"/>
          </w:tcPr>
          <w:p w14:paraId="7E0A288D" w14:textId="77777777" w:rsidR="00CD3A0A" w:rsidRPr="00151735" w:rsidRDefault="00CD3A0A" w:rsidP="00CD3A0A">
            <w:pPr>
              <w:spacing w:after="0" w:line="240" w:lineRule="exact"/>
              <w:jc w:val="center"/>
              <w:rPr>
                <w:rFonts w:ascii="Work Sans" w:eastAsia="MS ??" w:hAnsi="Work Sans" w:cs="Arial"/>
                <w:szCs w:val="20"/>
                <w:lang w:val="en-US"/>
              </w:rPr>
            </w:pPr>
          </w:p>
        </w:tc>
      </w:tr>
      <w:tr w:rsidR="00CD3A0A" w:rsidRPr="00AD0CFA" w14:paraId="78CF3643" w14:textId="77777777" w:rsidTr="00945AEB">
        <w:trPr>
          <w:trHeight w:val="561"/>
        </w:trPr>
        <w:tc>
          <w:tcPr>
            <w:tcW w:w="5000" w:type="pct"/>
            <w:shd w:val="clear" w:color="auto" w:fill="C2BA98"/>
            <w:vAlign w:val="center"/>
          </w:tcPr>
          <w:p w14:paraId="14E070C7" w14:textId="38C45507" w:rsidR="00CD3A0A" w:rsidRPr="00CD3A0A" w:rsidRDefault="00CD3A0A" w:rsidP="00DE62DD">
            <w:pPr>
              <w:spacing w:after="0"/>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DE62DD">
            <w:pPr>
              <w:pStyle w:val="Paragraphedeliste"/>
              <w:numPr>
                <w:ilvl w:val="1"/>
                <w:numId w:val="25"/>
              </w:numPr>
              <w:spacing w:line="240" w:lineRule="auto"/>
              <w:ind w:left="924" w:hanging="357"/>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DE62DD">
            <w:pPr>
              <w:pStyle w:val="Paragraphedeliste"/>
              <w:numPr>
                <w:ilvl w:val="1"/>
                <w:numId w:val="25"/>
              </w:numPr>
              <w:spacing w:line="240" w:lineRule="auto"/>
              <w:ind w:left="924" w:hanging="357"/>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6B110013" w14:textId="77777777" w:rsidR="00411951" w:rsidRDefault="00CD3A0A" w:rsidP="00DE62DD">
            <w:pPr>
              <w:pStyle w:val="Paragraphedeliste"/>
              <w:numPr>
                <w:ilvl w:val="1"/>
                <w:numId w:val="25"/>
              </w:numPr>
              <w:spacing w:line="240" w:lineRule="auto"/>
              <w:ind w:left="924" w:hanging="357"/>
              <w:rPr>
                <w:rFonts w:ascii="Work Sans" w:hAnsi="Work Sans"/>
                <w:sz w:val="24"/>
              </w:rPr>
            </w:pPr>
            <w:r>
              <w:rPr>
                <w:rFonts w:ascii="Work Sans" w:hAnsi="Work Sans"/>
                <w:sz w:val="24"/>
              </w:rPr>
              <w:t>L’é</w:t>
            </w:r>
            <w:r w:rsidRPr="00CD3A0A">
              <w:rPr>
                <w:rFonts w:ascii="Work Sans" w:hAnsi="Work Sans"/>
                <w:sz w:val="24"/>
              </w:rPr>
              <w:t>tat de version (recherche, béta, …)</w:t>
            </w:r>
            <w:r w:rsidR="00411951">
              <w:rPr>
                <w:rFonts w:ascii="Work Sans" w:hAnsi="Work Sans"/>
                <w:sz w:val="24"/>
              </w:rPr>
              <w:t xml:space="preserve"> /</w:t>
            </w:r>
          </w:p>
          <w:p w14:paraId="78809B35" w14:textId="6397B23D" w:rsidR="00411951" w:rsidRPr="00151735" w:rsidRDefault="00411951" w:rsidP="00411951">
            <w:pPr>
              <w:pStyle w:val="Paragraphedeliste"/>
              <w:ind w:left="29"/>
              <w:rPr>
                <w:rFonts w:ascii="Work Sans" w:hAnsi="Work Sans"/>
                <w:i/>
                <w:iCs/>
                <w:sz w:val="24"/>
                <w:lang w:val="en-US"/>
              </w:rPr>
            </w:pPr>
            <w:r w:rsidRPr="00151735">
              <w:rPr>
                <w:rFonts w:ascii="Work Sans" w:hAnsi="Work Sans"/>
                <w:i/>
                <w:iCs/>
                <w:sz w:val="24"/>
                <w:lang w:val="en-US"/>
              </w:rPr>
              <w:t>Is your project a digital work (software, database)? If Yes, give us some more information (</w:t>
            </w:r>
            <w:r w:rsidR="00E7403E" w:rsidRPr="00151735">
              <w:rPr>
                <w:rFonts w:ascii="Work Sans" w:hAnsi="Work Sans"/>
                <w:i/>
                <w:iCs/>
                <w:sz w:val="24"/>
                <w:lang w:val="en-US"/>
              </w:rPr>
              <w:t>programming</w:t>
            </w:r>
            <w:r w:rsidRPr="00151735">
              <w:rPr>
                <w:rFonts w:ascii="Work Sans" w:hAnsi="Work Sans"/>
                <w:i/>
                <w:iCs/>
                <w:sz w:val="24"/>
                <w:lang w:val="en-US"/>
              </w:rPr>
              <w:t xml:space="preserve"> language, state)</w:t>
            </w:r>
          </w:p>
        </w:tc>
      </w:tr>
      <w:tr w:rsidR="00CD3A0A" w:rsidRPr="00AD0CFA" w14:paraId="1EA98E6D" w14:textId="77777777" w:rsidTr="008C1545">
        <w:trPr>
          <w:trHeight w:val="561"/>
        </w:trPr>
        <w:tc>
          <w:tcPr>
            <w:tcW w:w="5000" w:type="pct"/>
            <w:shd w:val="clear" w:color="auto" w:fill="auto"/>
            <w:vAlign w:val="center"/>
          </w:tcPr>
          <w:p w14:paraId="3CF1ADE9" w14:textId="77777777" w:rsidR="00CD3A0A" w:rsidRPr="00151735" w:rsidRDefault="00CD3A0A" w:rsidP="008C1545">
            <w:pPr>
              <w:spacing w:after="0" w:line="240" w:lineRule="exact"/>
              <w:jc w:val="both"/>
              <w:rPr>
                <w:rFonts w:ascii="Work Sans" w:eastAsia="MS ??" w:hAnsi="Work Sans" w:cs="Arial"/>
                <w:szCs w:val="20"/>
                <w:lang w:val="en-US"/>
              </w:rPr>
            </w:pPr>
          </w:p>
        </w:tc>
      </w:tr>
    </w:tbl>
    <w:p w14:paraId="24B40378" w14:textId="28F5D7D4" w:rsidR="00F670D4" w:rsidRPr="00151735" w:rsidRDefault="00F670D4" w:rsidP="009F5C77">
      <w:pPr>
        <w:spacing w:after="0"/>
        <w:jc w:val="both"/>
        <w:rPr>
          <w:rFonts w:ascii="Futura Book" w:hAnsi="Futura Book"/>
          <w:b/>
          <w:bCs/>
          <w:color w:val="343D59"/>
          <w:u w:val="single"/>
          <w:lang w:val="en-US"/>
        </w:rPr>
      </w:pPr>
    </w:p>
    <w:p w14:paraId="5E02E84E" w14:textId="64633DDE" w:rsidR="000B36BB" w:rsidRPr="00151735" w:rsidRDefault="000B36BB" w:rsidP="000B36BB">
      <w:pPr>
        <w:rPr>
          <w:sz w:val="24"/>
          <w:lang w:val="en-US"/>
        </w:rPr>
      </w:pPr>
    </w:p>
    <w:p w14:paraId="47DC5356" w14:textId="34E70CFC"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411951">
        <w:rPr>
          <w:rFonts w:ascii="Cormorant Garamond" w:eastAsia="Trebuchet MS" w:hAnsi="Cormorant Garamond" w:cs="Trebuchet MS"/>
          <w:b/>
          <w:bCs/>
          <w:color w:val="9E9461"/>
          <w:sz w:val="32"/>
          <w:szCs w:val="32"/>
          <w:u w:val="single"/>
          <w:lang w:eastAsia="fr-FR" w:bidi="fr-FR"/>
        </w:rPr>
        <w:t>/ DEVELOPMENT PLAN</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6608E865" w14:textId="5BEBF84B"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9B82223"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AD5A99">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18ABF940" w14:textId="77777777" w:rsidR="00AD5A99" w:rsidRDefault="00AD5A99"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43386153" w14:textId="7FB9DCC4"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A36A5E"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A36A5E"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A36A5E"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A36A5E"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A36A5E"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A36A5E"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A36A5E"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A36A5E"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564981A4" w:rsidR="00372AC3" w:rsidRDefault="00B00213" w:rsidP="00A00BA9">
      <w:pPr>
        <w:rPr>
          <w:rFonts w:ascii="Work Sans" w:hAnsi="Work Sans"/>
        </w:rPr>
      </w:pPr>
      <w:r w:rsidRPr="00514FB8">
        <w:rPr>
          <w:rFonts w:ascii="Work Sans" w:hAnsi="Work Sans"/>
        </w:rPr>
        <w:t>P</w:t>
      </w:r>
      <w:r w:rsidR="000B36BB" w:rsidRPr="00514FB8">
        <w:rPr>
          <w:rFonts w:ascii="Work Sans" w:hAnsi="Work Sans"/>
        </w:rPr>
        <w:t>réciser</w:t>
      </w:r>
      <w:r w:rsidR="00851722">
        <w:rPr>
          <w:rFonts w:ascii="Work Sans" w:hAnsi="Work Sans"/>
        </w:rPr>
        <w:t xml:space="preserve"> et détailler</w:t>
      </w:r>
      <w:r w:rsidR="000B36BB" w:rsidRPr="00514FB8">
        <w:rPr>
          <w:rFonts w:ascii="Work Sans" w:hAnsi="Work Sans"/>
        </w:rPr>
        <w:t xml:space="preserve"> </w:t>
      </w:r>
      <w:r w:rsidRPr="00514FB8">
        <w:rPr>
          <w:rFonts w:ascii="Work Sans" w:hAnsi="Work Sans"/>
        </w:rPr>
        <w:t>l’objectif final du projet, les étapes successives</w:t>
      </w:r>
      <w:r w:rsidR="00851722">
        <w:rPr>
          <w:rFonts w:ascii="Work Sans" w:hAnsi="Work Sans"/>
        </w:rPr>
        <w:t> :</w:t>
      </w:r>
      <w:r w:rsidRPr="00514FB8">
        <w:rPr>
          <w:rFonts w:ascii="Work Sans" w:hAnsi="Work Sans"/>
        </w:rPr>
        <w:t xml:space="preserve"> </w:t>
      </w:r>
      <w:r w:rsidR="000B36BB" w:rsidRPr="00514FB8">
        <w:rPr>
          <w:rFonts w:ascii="Work Sans" w:hAnsi="Work Sans"/>
        </w:rPr>
        <w:t>jalons</w:t>
      </w:r>
      <w:r w:rsidR="00851722">
        <w:rPr>
          <w:rFonts w:ascii="Work Sans" w:hAnsi="Work Sans"/>
        </w:rPr>
        <w:t>/Work Package</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coûts</w:t>
      </w:r>
      <w:r w:rsidR="00851722">
        <w:rPr>
          <w:rFonts w:ascii="Work Sans" w:hAnsi="Work Sans"/>
        </w:rPr>
        <w:t>, type de coûts</w:t>
      </w:r>
      <w:r w:rsidR="009A3FE3" w:rsidRPr="00514FB8">
        <w:rPr>
          <w:rFonts w:ascii="Work Sans" w:hAnsi="Work Sans"/>
        </w:rPr>
        <w:t xml:space="preserve">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1C56CD15" w:rsidR="00FC14B5" w:rsidRDefault="00851722" w:rsidP="00A00BA9">
      <w:pPr>
        <w:rPr>
          <w:rFonts w:ascii="Work Sans" w:hAnsi="Work Sans"/>
        </w:rPr>
      </w:pPr>
      <w:r>
        <w:rPr>
          <w:rFonts w:ascii="Work Sans" w:hAnsi="Work Sans"/>
        </w:rPr>
        <w:t xml:space="preserve">(1 page </w:t>
      </w:r>
      <w:r w:rsidR="00907DDD">
        <w:rPr>
          <w:rFonts w:ascii="Work Sans" w:hAnsi="Work Sans"/>
        </w:rPr>
        <w:t>environ</w:t>
      </w:r>
      <w:r>
        <w:rPr>
          <w:rFonts w:ascii="Work Sans" w:hAnsi="Work Sans"/>
        </w:rPr>
        <w:t>, une attention particulière est portée à ce plan de développement qui fait l’objet de la demande de financement)</w:t>
      </w: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A36A5E"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A36A5E"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A36A5E"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A36A5E"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A36A5E"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A36A5E"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A36A5E"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A36A5E"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27E8E8CB" w:rsidR="00372AC3" w:rsidRDefault="00B230E6" w:rsidP="00372AC3">
      <w:pPr>
        <w:pStyle w:val="Default"/>
        <w:rPr>
          <w:rFonts w:ascii="Work Sans" w:hAnsi="Work Sans" w:cs="Futura"/>
          <w:color w:val="auto"/>
          <w:sz w:val="22"/>
          <w:szCs w:val="22"/>
        </w:rPr>
      </w:pPr>
      <w:r>
        <w:rPr>
          <w:rFonts w:ascii="Work Sans" w:hAnsi="Work Sans" w:cs="Futura"/>
          <w:color w:val="auto"/>
          <w:sz w:val="22"/>
          <w:szCs w:val="22"/>
        </w:rPr>
        <w:t xml:space="preserve"> </w:t>
      </w:r>
      <w:r w:rsidR="00E26014">
        <w:rPr>
          <w:rFonts w:ascii="Work Sans" w:hAnsi="Work Sans" w:cs="Futura"/>
          <w:color w:val="auto"/>
          <w:sz w:val="22"/>
          <w:szCs w:val="22"/>
        </w:rPr>
        <w:t xml:space="preserve">Présentez le budget nécessaire </w:t>
      </w:r>
      <w:r w:rsidR="00372AC3" w:rsidRPr="00514FB8">
        <w:rPr>
          <w:rFonts w:ascii="Work Sans" w:hAnsi="Work Sans" w:cs="Futura"/>
          <w:color w:val="auto"/>
          <w:sz w:val="22"/>
          <w:szCs w:val="22"/>
        </w:rPr>
        <w:t xml:space="preserve">pour développer </w:t>
      </w:r>
      <w:r w:rsidR="009A3FE3" w:rsidRPr="00514FB8">
        <w:rPr>
          <w:rFonts w:ascii="Work Sans" w:hAnsi="Work Sans" w:cs="Futura"/>
          <w:color w:val="auto"/>
          <w:sz w:val="22"/>
          <w:szCs w:val="22"/>
        </w:rPr>
        <w:t>votre projet,</w:t>
      </w:r>
      <w:r w:rsidR="00372AC3"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509"/>
        <w:gridCol w:w="1288"/>
        <w:gridCol w:w="1990"/>
        <w:gridCol w:w="1895"/>
        <w:gridCol w:w="1839"/>
        <w:gridCol w:w="917"/>
      </w:tblGrid>
      <w:tr w:rsidR="00A00BA9" w:rsidRPr="00A00BA9" w14:paraId="720774FF" w14:textId="77777777" w:rsidTr="00945AEB">
        <w:trPr>
          <w:trHeight w:val="1016"/>
        </w:trPr>
        <w:tc>
          <w:tcPr>
            <w:tcW w:w="799" w:type="pct"/>
            <w:shd w:val="clear" w:color="auto" w:fill="C2BA98"/>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C2BA98"/>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(résultats attendus)</w:t>
            </w:r>
          </w:p>
        </w:tc>
        <w:tc>
          <w:tcPr>
            <w:tcW w:w="1054" w:type="pct"/>
            <w:shd w:val="clear" w:color="auto" w:fill="C2BA98"/>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(budget en €)</w:t>
            </w:r>
          </w:p>
        </w:tc>
        <w:tc>
          <w:tcPr>
            <w:tcW w:w="1004" w:type="pct"/>
            <w:shd w:val="clear" w:color="auto" w:fill="C2BA98"/>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(budget en €)</w:t>
            </w:r>
          </w:p>
        </w:tc>
        <w:tc>
          <w:tcPr>
            <w:tcW w:w="974" w:type="pct"/>
            <w:shd w:val="clear" w:color="auto" w:fill="C2BA98"/>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(budget en €)</w:t>
            </w:r>
          </w:p>
        </w:tc>
        <w:tc>
          <w:tcPr>
            <w:tcW w:w="486" w:type="pct"/>
            <w:shd w:val="clear" w:color="auto" w:fill="C2BA98"/>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DE62DD">
        <w:trPr>
          <w:trHeight w:val="785"/>
        </w:trPr>
        <w:sdt>
          <w:sdtPr>
            <w:rPr>
              <w:rFonts w:ascii="Work Sans" w:hAnsi="Work Sans" w:cs="Futura"/>
            </w:rPr>
            <w:id w:val="1234812815"/>
          </w:sdtPr>
          <w:sdtEndPr/>
          <w:sdtContent>
            <w:tc>
              <w:tcPr>
                <w:tcW w:w="799" w:type="pct"/>
                <w:vAlign w:val="center"/>
              </w:tcPr>
              <w:p w14:paraId="26F14DD4" w14:textId="16C99DA3" w:rsidR="00372AC3" w:rsidRPr="00A00BA9" w:rsidRDefault="00372AC3" w:rsidP="00DE62DD">
                <w:pPr>
                  <w:jc w:val="center"/>
                  <w:rPr>
                    <w:rFonts w:ascii="Work Sans" w:hAnsi="Work Sans" w:cs="Futura"/>
                  </w:rPr>
                </w:pPr>
                <w:r w:rsidRPr="00A00BA9">
                  <w:rPr>
                    <w:rFonts w:ascii="Work Sans" w:hAnsi="Work Sans" w:cs="Futura"/>
                  </w:rPr>
                  <w:t>WP1</w:t>
                </w:r>
              </w:p>
            </w:tc>
          </w:sdtContent>
        </w:sdt>
        <w:tc>
          <w:tcPr>
            <w:tcW w:w="682" w:type="pct"/>
            <w:vAlign w:val="center"/>
          </w:tcPr>
          <w:p w14:paraId="12438700" w14:textId="77777777" w:rsidR="00372AC3" w:rsidRPr="006304B4" w:rsidRDefault="00372AC3" w:rsidP="00DE62DD">
            <w:pPr>
              <w:jc w:val="center"/>
              <w:rPr>
                <w:rFonts w:ascii="Verdana" w:hAnsi="Verdana" w:cs="Futura"/>
              </w:rPr>
            </w:pPr>
          </w:p>
        </w:tc>
        <w:tc>
          <w:tcPr>
            <w:tcW w:w="1054" w:type="pct"/>
            <w:vAlign w:val="center"/>
          </w:tcPr>
          <w:p w14:paraId="3B85656D" w14:textId="605271EB" w:rsidR="00372AC3" w:rsidRPr="006304B4" w:rsidRDefault="00372AC3" w:rsidP="00DE62DD">
            <w:pPr>
              <w:jc w:val="center"/>
              <w:rPr>
                <w:rFonts w:ascii="Verdana" w:hAnsi="Verdana" w:cs="Futura"/>
              </w:rPr>
            </w:pPr>
          </w:p>
        </w:tc>
        <w:tc>
          <w:tcPr>
            <w:tcW w:w="1004" w:type="pct"/>
            <w:vAlign w:val="center"/>
          </w:tcPr>
          <w:p w14:paraId="591F1B77" w14:textId="65B14106" w:rsidR="00372AC3" w:rsidRPr="006304B4" w:rsidRDefault="00372AC3" w:rsidP="00DE62DD">
            <w:pPr>
              <w:jc w:val="center"/>
              <w:rPr>
                <w:rFonts w:ascii="Verdana" w:hAnsi="Verdana" w:cs="Futura"/>
              </w:rPr>
            </w:pPr>
          </w:p>
        </w:tc>
        <w:tc>
          <w:tcPr>
            <w:tcW w:w="974" w:type="pct"/>
            <w:vAlign w:val="center"/>
          </w:tcPr>
          <w:p w14:paraId="1B58E9E2" w14:textId="3151169C" w:rsidR="00372AC3" w:rsidRPr="006304B4" w:rsidRDefault="00372AC3" w:rsidP="00DE62DD">
            <w:pPr>
              <w:jc w:val="center"/>
              <w:rPr>
                <w:rFonts w:ascii="Verdana" w:hAnsi="Verdana" w:cs="Futura"/>
              </w:rPr>
            </w:pPr>
          </w:p>
        </w:tc>
        <w:tc>
          <w:tcPr>
            <w:tcW w:w="486" w:type="pct"/>
            <w:vAlign w:val="center"/>
          </w:tcPr>
          <w:p w14:paraId="3D113BAC" w14:textId="77777777" w:rsidR="00372AC3" w:rsidRPr="006304B4" w:rsidRDefault="00372AC3" w:rsidP="00DE62DD">
            <w:pPr>
              <w:jc w:val="center"/>
              <w:rPr>
                <w:rFonts w:ascii="Verdana" w:hAnsi="Verdana" w:cs="Futura"/>
              </w:rPr>
            </w:pPr>
          </w:p>
        </w:tc>
      </w:tr>
      <w:tr w:rsidR="00A00BA9" w:rsidRPr="00372AC3" w14:paraId="277193C8" w14:textId="77777777" w:rsidTr="00DE62DD">
        <w:trPr>
          <w:trHeight w:val="785"/>
        </w:trPr>
        <w:sdt>
          <w:sdtPr>
            <w:rPr>
              <w:rFonts w:ascii="Work Sans" w:hAnsi="Work Sans" w:cs="Futura"/>
            </w:rPr>
            <w:id w:val="-2017375631"/>
          </w:sdtPr>
          <w:sdtEndPr/>
          <w:sdtContent>
            <w:tc>
              <w:tcPr>
                <w:tcW w:w="799" w:type="pct"/>
                <w:vAlign w:val="center"/>
              </w:tcPr>
              <w:p w14:paraId="46683A47" w14:textId="20DE5E98" w:rsidR="00372AC3" w:rsidRPr="00A00BA9" w:rsidRDefault="00372AC3" w:rsidP="00DE62DD">
                <w:pPr>
                  <w:jc w:val="center"/>
                  <w:rPr>
                    <w:rFonts w:ascii="Work Sans" w:hAnsi="Work Sans" w:cs="Futura"/>
                  </w:rPr>
                </w:pPr>
                <w:r w:rsidRPr="00A00BA9">
                  <w:rPr>
                    <w:rFonts w:ascii="Work Sans" w:hAnsi="Work Sans" w:cs="Futura"/>
                  </w:rPr>
                  <w:t>WP2</w:t>
                </w:r>
              </w:p>
            </w:tc>
          </w:sdtContent>
        </w:sdt>
        <w:tc>
          <w:tcPr>
            <w:tcW w:w="682" w:type="pct"/>
            <w:vAlign w:val="center"/>
          </w:tcPr>
          <w:p w14:paraId="27909E9F" w14:textId="77777777" w:rsidR="00372AC3" w:rsidRPr="006304B4" w:rsidRDefault="00372AC3" w:rsidP="00DE62DD">
            <w:pPr>
              <w:jc w:val="center"/>
              <w:rPr>
                <w:rFonts w:ascii="Verdana" w:hAnsi="Verdana" w:cs="Futura"/>
              </w:rPr>
            </w:pPr>
          </w:p>
        </w:tc>
        <w:tc>
          <w:tcPr>
            <w:tcW w:w="1054" w:type="pct"/>
            <w:vAlign w:val="center"/>
          </w:tcPr>
          <w:p w14:paraId="1B40A734" w14:textId="4AE25126" w:rsidR="00372AC3" w:rsidRPr="006304B4" w:rsidRDefault="00372AC3" w:rsidP="00DE62DD">
            <w:pPr>
              <w:jc w:val="center"/>
              <w:rPr>
                <w:rFonts w:ascii="Verdana" w:hAnsi="Verdana" w:cs="Futura"/>
              </w:rPr>
            </w:pPr>
          </w:p>
        </w:tc>
        <w:tc>
          <w:tcPr>
            <w:tcW w:w="1004" w:type="pct"/>
            <w:vAlign w:val="center"/>
          </w:tcPr>
          <w:p w14:paraId="3A0EE1A0" w14:textId="682E14D6" w:rsidR="00372AC3" w:rsidRPr="006304B4" w:rsidRDefault="00372AC3" w:rsidP="00DE62DD">
            <w:pPr>
              <w:jc w:val="center"/>
              <w:rPr>
                <w:rFonts w:ascii="Verdana" w:hAnsi="Verdana" w:cs="Futura"/>
              </w:rPr>
            </w:pPr>
          </w:p>
        </w:tc>
        <w:tc>
          <w:tcPr>
            <w:tcW w:w="974" w:type="pct"/>
            <w:vAlign w:val="center"/>
          </w:tcPr>
          <w:p w14:paraId="60511E29" w14:textId="0A1BD103" w:rsidR="00372AC3" w:rsidRPr="006304B4" w:rsidRDefault="00372AC3" w:rsidP="00DE62DD">
            <w:pPr>
              <w:jc w:val="center"/>
              <w:rPr>
                <w:rFonts w:ascii="Verdana" w:hAnsi="Verdana" w:cs="Futura"/>
              </w:rPr>
            </w:pPr>
          </w:p>
        </w:tc>
        <w:tc>
          <w:tcPr>
            <w:tcW w:w="486" w:type="pct"/>
            <w:vAlign w:val="center"/>
          </w:tcPr>
          <w:p w14:paraId="22FEE3B0" w14:textId="77777777" w:rsidR="00372AC3" w:rsidRPr="006304B4" w:rsidRDefault="00372AC3" w:rsidP="00DE62DD">
            <w:pPr>
              <w:jc w:val="center"/>
              <w:rPr>
                <w:rFonts w:ascii="Verdana" w:hAnsi="Verdana" w:cs="Futura"/>
              </w:rPr>
            </w:pPr>
          </w:p>
        </w:tc>
      </w:tr>
      <w:tr w:rsidR="00A00BA9" w:rsidRPr="00372AC3" w14:paraId="59670754" w14:textId="77777777" w:rsidTr="00DE62DD">
        <w:trPr>
          <w:trHeight w:val="785"/>
        </w:trPr>
        <w:sdt>
          <w:sdtPr>
            <w:rPr>
              <w:rFonts w:ascii="Work Sans" w:hAnsi="Work Sans" w:cs="Futura"/>
            </w:rPr>
            <w:id w:val="1637217138"/>
          </w:sdtPr>
          <w:sdtEndPr/>
          <w:sdtContent>
            <w:tc>
              <w:tcPr>
                <w:tcW w:w="799" w:type="pct"/>
                <w:vAlign w:val="center"/>
              </w:tcPr>
              <w:p w14:paraId="50A2306F" w14:textId="44799D61" w:rsidR="00372AC3" w:rsidRPr="00A00BA9" w:rsidRDefault="00372AC3" w:rsidP="00DE62DD">
                <w:pPr>
                  <w:jc w:val="center"/>
                  <w:rPr>
                    <w:rFonts w:ascii="Work Sans" w:hAnsi="Work Sans" w:cs="Futura"/>
                  </w:rPr>
                </w:pPr>
                <w:r w:rsidRPr="00A00BA9">
                  <w:rPr>
                    <w:rFonts w:ascii="Work Sans" w:hAnsi="Work Sans" w:cs="Futura"/>
                  </w:rPr>
                  <w:t>WP3</w:t>
                </w:r>
              </w:p>
            </w:tc>
          </w:sdtContent>
        </w:sdt>
        <w:tc>
          <w:tcPr>
            <w:tcW w:w="682" w:type="pct"/>
            <w:vAlign w:val="center"/>
          </w:tcPr>
          <w:p w14:paraId="7928E903" w14:textId="77777777" w:rsidR="00372AC3" w:rsidRPr="006304B4" w:rsidRDefault="00372AC3" w:rsidP="00DE62DD">
            <w:pPr>
              <w:jc w:val="center"/>
              <w:rPr>
                <w:rFonts w:ascii="Verdana" w:hAnsi="Verdana" w:cs="Futura"/>
              </w:rPr>
            </w:pPr>
          </w:p>
        </w:tc>
        <w:tc>
          <w:tcPr>
            <w:tcW w:w="1054" w:type="pct"/>
            <w:vAlign w:val="center"/>
          </w:tcPr>
          <w:p w14:paraId="1B199C72" w14:textId="2D21E08F" w:rsidR="00372AC3" w:rsidRPr="006304B4" w:rsidRDefault="00372AC3" w:rsidP="00DE62DD">
            <w:pPr>
              <w:jc w:val="center"/>
              <w:rPr>
                <w:rFonts w:ascii="Verdana" w:hAnsi="Verdana" w:cs="Futura"/>
              </w:rPr>
            </w:pPr>
          </w:p>
        </w:tc>
        <w:tc>
          <w:tcPr>
            <w:tcW w:w="1004" w:type="pct"/>
            <w:vAlign w:val="center"/>
          </w:tcPr>
          <w:p w14:paraId="759EAD7C" w14:textId="0349467D" w:rsidR="00372AC3" w:rsidRPr="006304B4" w:rsidRDefault="00372AC3" w:rsidP="00DE62DD">
            <w:pPr>
              <w:jc w:val="center"/>
              <w:rPr>
                <w:rFonts w:ascii="Verdana" w:hAnsi="Verdana" w:cs="Futura"/>
              </w:rPr>
            </w:pPr>
          </w:p>
        </w:tc>
        <w:tc>
          <w:tcPr>
            <w:tcW w:w="974" w:type="pct"/>
            <w:vAlign w:val="center"/>
          </w:tcPr>
          <w:p w14:paraId="391EB1DC" w14:textId="1B861E68" w:rsidR="00372AC3" w:rsidRPr="006304B4" w:rsidRDefault="00372AC3" w:rsidP="00DE62DD">
            <w:pPr>
              <w:jc w:val="center"/>
              <w:rPr>
                <w:rFonts w:ascii="Verdana" w:hAnsi="Verdana" w:cs="Futura"/>
              </w:rPr>
            </w:pPr>
          </w:p>
        </w:tc>
        <w:tc>
          <w:tcPr>
            <w:tcW w:w="486" w:type="pct"/>
            <w:vAlign w:val="center"/>
          </w:tcPr>
          <w:p w14:paraId="699A2414" w14:textId="77777777" w:rsidR="00372AC3" w:rsidRPr="006304B4" w:rsidRDefault="00372AC3" w:rsidP="00DE62DD">
            <w:pPr>
              <w:jc w:val="center"/>
              <w:rPr>
                <w:rFonts w:ascii="Verdana" w:hAnsi="Verdana" w:cs="Futura"/>
              </w:rPr>
            </w:pPr>
          </w:p>
        </w:tc>
      </w:tr>
      <w:tr w:rsidR="00A00BA9" w:rsidRPr="00372AC3" w14:paraId="7A774A58" w14:textId="77777777" w:rsidTr="00DE62DD">
        <w:trPr>
          <w:trHeight w:val="785"/>
        </w:trPr>
        <w:sdt>
          <w:sdtPr>
            <w:rPr>
              <w:rFonts w:ascii="Work Sans" w:hAnsi="Work Sans" w:cs="Futura"/>
            </w:rPr>
            <w:id w:val="-1264533623"/>
          </w:sdtPr>
          <w:sdtEndPr/>
          <w:sdtContent>
            <w:tc>
              <w:tcPr>
                <w:tcW w:w="799" w:type="pct"/>
                <w:vAlign w:val="center"/>
              </w:tcPr>
              <w:p w14:paraId="371B6BCE" w14:textId="2887D4D6" w:rsidR="00372AC3" w:rsidRPr="00A00BA9" w:rsidRDefault="00372AC3" w:rsidP="00DE62DD">
                <w:pPr>
                  <w:jc w:val="center"/>
                  <w:rPr>
                    <w:rFonts w:ascii="Work Sans" w:hAnsi="Work Sans" w:cs="Futura"/>
                  </w:rPr>
                </w:pPr>
                <w:r w:rsidRPr="00A00BA9">
                  <w:rPr>
                    <w:rFonts w:ascii="Work Sans" w:hAnsi="Work Sans" w:cs="Futura"/>
                  </w:rPr>
                  <w:t>WP4</w:t>
                </w:r>
              </w:p>
            </w:tc>
          </w:sdtContent>
        </w:sdt>
        <w:tc>
          <w:tcPr>
            <w:tcW w:w="682" w:type="pct"/>
            <w:vAlign w:val="center"/>
          </w:tcPr>
          <w:p w14:paraId="32039C19" w14:textId="77777777" w:rsidR="00372AC3" w:rsidRPr="006304B4" w:rsidRDefault="00372AC3" w:rsidP="00DE62DD">
            <w:pPr>
              <w:jc w:val="center"/>
              <w:rPr>
                <w:rFonts w:ascii="Verdana" w:hAnsi="Verdana" w:cs="Futura"/>
              </w:rPr>
            </w:pPr>
          </w:p>
        </w:tc>
        <w:tc>
          <w:tcPr>
            <w:tcW w:w="1054" w:type="pct"/>
            <w:vAlign w:val="center"/>
          </w:tcPr>
          <w:p w14:paraId="36EEC442" w14:textId="771390FD" w:rsidR="00372AC3" w:rsidRPr="006304B4" w:rsidRDefault="00372AC3" w:rsidP="00DE62DD">
            <w:pPr>
              <w:jc w:val="center"/>
              <w:rPr>
                <w:rFonts w:ascii="Verdana" w:hAnsi="Verdana" w:cs="Futura"/>
              </w:rPr>
            </w:pPr>
          </w:p>
        </w:tc>
        <w:tc>
          <w:tcPr>
            <w:tcW w:w="1004" w:type="pct"/>
            <w:vAlign w:val="center"/>
          </w:tcPr>
          <w:p w14:paraId="727B60B4" w14:textId="7F6F977D" w:rsidR="00372AC3" w:rsidRPr="006304B4" w:rsidRDefault="00372AC3" w:rsidP="00DE62DD">
            <w:pPr>
              <w:jc w:val="center"/>
              <w:rPr>
                <w:rFonts w:ascii="Verdana" w:hAnsi="Verdana" w:cs="Futura"/>
              </w:rPr>
            </w:pPr>
          </w:p>
        </w:tc>
        <w:tc>
          <w:tcPr>
            <w:tcW w:w="974" w:type="pct"/>
            <w:vAlign w:val="center"/>
          </w:tcPr>
          <w:p w14:paraId="0012BCDF" w14:textId="5091AB90" w:rsidR="00372AC3" w:rsidRPr="006304B4" w:rsidRDefault="00372AC3" w:rsidP="00DE62DD">
            <w:pPr>
              <w:jc w:val="center"/>
              <w:rPr>
                <w:rFonts w:ascii="Verdana" w:hAnsi="Verdana" w:cs="Futura"/>
              </w:rPr>
            </w:pPr>
          </w:p>
        </w:tc>
        <w:tc>
          <w:tcPr>
            <w:tcW w:w="486" w:type="pct"/>
            <w:vAlign w:val="center"/>
          </w:tcPr>
          <w:p w14:paraId="69E46804" w14:textId="77777777" w:rsidR="00372AC3" w:rsidRPr="006304B4" w:rsidRDefault="00372AC3" w:rsidP="00DE62DD">
            <w:pPr>
              <w:jc w:val="center"/>
              <w:rPr>
                <w:rFonts w:ascii="Verdana" w:hAnsi="Verdana" w:cs="Futura"/>
              </w:rPr>
            </w:pPr>
          </w:p>
        </w:tc>
      </w:tr>
      <w:tr w:rsidR="00A00BA9" w:rsidRPr="00372AC3" w14:paraId="3B7234EE" w14:textId="77777777" w:rsidTr="00DE62DD">
        <w:trPr>
          <w:trHeight w:val="785"/>
        </w:trPr>
        <w:sdt>
          <w:sdtPr>
            <w:rPr>
              <w:rFonts w:ascii="Work Sans" w:hAnsi="Work Sans" w:cs="Futura"/>
            </w:rPr>
            <w:id w:val="-1205941280"/>
          </w:sdtPr>
          <w:sdtEndPr/>
          <w:sdtContent>
            <w:tc>
              <w:tcPr>
                <w:tcW w:w="799" w:type="pct"/>
                <w:vAlign w:val="center"/>
              </w:tcPr>
              <w:p w14:paraId="452D3D4D" w14:textId="1D20C66E" w:rsidR="00372AC3" w:rsidRPr="00A00BA9" w:rsidRDefault="00372AC3" w:rsidP="00DE62DD">
                <w:pPr>
                  <w:jc w:val="center"/>
                  <w:rPr>
                    <w:rFonts w:ascii="Work Sans" w:hAnsi="Work Sans" w:cs="Futura"/>
                  </w:rPr>
                </w:pPr>
                <w:r w:rsidRPr="00A00BA9">
                  <w:rPr>
                    <w:rFonts w:ascii="Work Sans" w:hAnsi="Work Sans" w:cs="Futura"/>
                  </w:rPr>
                  <w:t>TOT</w:t>
                </w:r>
                <w:r w:rsidR="00DE62DD">
                  <w:rPr>
                    <w:rFonts w:ascii="Work Sans" w:hAnsi="Work Sans" w:cs="Futura"/>
                  </w:rPr>
                  <w:t>AL par besoin</w:t>
                </w:r>
              </w:p>
            </w:tc>
          </w:sdtContent>
        </w:sdt>
        <w:tc>
          <w:tcPr>
            <w:tcW w:w="682" w:type="pct"/>
            <w:vAlign w:val="center"/>
          </w:tcPr>
          <w:p w14:paraId="73959161" w14:textId="77777777" w:rsidR="00372AC3" w:rsidRPr="006304B4" w:rsidRDefault="00372AC3" w:rsidP="00DE62DD">
            <w:pPr>
              <w:jc w:val="center"/>
              <w:rPr>
                <w:rFonts w:ascii="Verdana" w:hAnsi="Verdana" w:cs="Futura"/>
              </w:rPr>
            </w:pPr>
          </w:p>
        </w:tc>
        <w:tc>
          <w:tcPr>
            <w:tcW w:w="1054" w:type="pct"/>
            <w:vAlign w:val="center"/>
          </w:tcPr>
          <w:p w14:paraId="652CE797" w14:textId="5C592B04" w:rsidR="00372AC3" w:rsidRPr="006304B4" w:rsidRDefault="00372AC3" w:rsidP="00DE62DD">
            <w:pPr>
              <w:jc w:val="center"/>
              <w:rPr>
                <w:rFonts w:ascii="Verdana" w:hAnsi="Verdana" w:cs="Futura"/>
              </w:rPr>
            </w:pPr>
          </w:p>
        </w:tc>
        <w:tc>
          <w:tcPr>
            <w:tcW w:w="1004" w:type="pct"/>
            <w:vAlign w:val="center"/>
          </w:tcPr>
          <w:p w14:paraId="2DADAFE9" w14:textId="1589A3AF" w:rsidR="00372AC3" w:rsidRPr="006304B4" w:rsidRDefault="00372AC3" w:rsidP="00DE62DD">
            <w:pPr>
              <w:jc w:val="center"/>
              <w:rPr>
                <w:rFonts w:ascii="Verdana" w:hAnsi="Verdana" w:cs="Futura"/>
              </w:rPr>
            </w:pPr>
          </w:p>
        </w:tc>
        <w:tc>
          <w:tcPr>
            <w:tcW w:w="974" w:type="pct"/>
            <w:vAlign w:val="center"/>
          </w:tcPr>
          <w:p w14:paraId="3A79695A" w14:textId="4DBAE255" w:rsidR="00372AC3" w:rsidRPr="006304B4" w:rsidRDefault="00372AC3" w:rsidP="00DE62DD">
            <w:pPr>
              <w:jc w:val="center"/>
              <w:rPr>
                <w:rFonts w:ascii="Verdana" w:hAnsi="Verdana" w:cs="Futura"/>
              </w:rPr>
            </w:pPr>
          </w:p>
        </w:tc>
        <w:tc>
          <w:tcPr>
            <w:tcW w:w="486" w:type="pct"/>
            <w:vAlign w:val="center"/>
          </w:tcPr>
          <w:p w14:paraId="5ECB61C2" w14:textId="77777777" w:rsidR="00372AC3" w:rsidRPr="006304B4" w:rsidRDefault="00372AC3" w:rsidP="00DE62DD">
            <w:pPr>
              <w:jc w:val="center"/>
              <w:rPr>
                <w:rFonts w:ascii="Verdana" w:hAnsi="Verdana" w:cs="Futura"/>
              </w:rPr>
            </w:pPr>
          </w:p>
        </w:tc>
      </w:tr>
      <w:tr w:rsidR="00DE62DD" w:rsidRPr="00372AC3" w14:paraId="2C895303" w14:textId="77777777" w:rsidTr="00DE62DD">
        <w:trPr>
          <w:trHeight w:val="785"/>
        </w:trPr>
        <w:tc>
          <w:tcPr>
            <w:tcW w:w="799" w:type="pct"/>
            <w:tcBorders>
              <w:bottom w:val="single" w:sz="4" w:space="0" w:color="auto"/>
            </w:tcBorders>
            <w:vAlign w:val="center"/>
          </w:tcPr>
          <w:p w14:paraId="201A40C1" w14:textId="680540E7" w:rsidR="00DE62DD" w:rsidRDefault="00DE62DD" w:rsidP="00DE62DD">
            <w:pPr>
              <w:jc w:val="center"/>
              <w:rPr>
                <w:rFonts w:ascii="Work Sans" w:hAnsi="Work Sans" w:cs="Futura"/>
              </w:rPr>
            </w:pPr>
            <w:r>
              <w:rPr>
                <w:rFonts w:ascii="Work Sans" w:hAnsi="Work Sans" w:cs="Futura"/>
              </w:rPr>
              <w:t>TOTAL demandé</w:t>
            </w:r>
          </w:p>
        </w:tc>
        <w:tc>
          <w:tcPr>
            <w:tcW w:w="682" w:type="pct"/>
            <w:tcBorders>
              <w:bottom w:val="single" w:sz="4" w:space="0" w:color="auto"/>
            </w:tcBorders>
            <w:vAlign w:val="center"/>
          </w:tcPr>
          <w:p w14:paraId="2A32E356" w14:textId="77777777" w:rsidR="00DE62DD" w:rsidRPr="006304B4" w:rsidRDefault="00DE62DD" w:rsidP="00DE62DD">
            <w:pPr>
              <w:jc w:val="center"/>
              <w:rPr>
                <w:rFonts w:ascii="Verdana" w:hAnsi="Verdana" w:cs="Futura"/>
              </w:rPr>
            </w:pPr>
          </w:p>
        </w:tc>
        <w:tc>
          <w:tcPr>
            <w:tcW w:w="1054" w:type="pct"/>
            <w:tcBorders>
              <w:bottom w:val="single" w:sz="4" w:space="0" w:color="auto"/>
            </w:tcBorders>
            <w:vAlign w:val="center"/>
          </w:tcPr>
          <w:p w14:paraId="7D482F0F" w14:textId="77777777" w:rsidR="00DE62DD" w:rsidRDefault="00DE62DD" w:rsidP="00DE62DD">
            <w:pPr>
              <w:jc w:val="center"/>
              <w:rPr>
                <w:rFonts w:ascii="Verdana" w:hAnsi="Verdana" w:cs="Futura"/>
              </w:rPr>
            </w:pPr>
          </w:p>
        </w:tc>
        <w:tc>
          <w:tcPr>
            <w:tcW w:w="1004" w:type="pct"/>
            <w:tcBorders>
              <w:bottom w:val="single" w:sz="4" w:space="0" w:color="auto"/>
            </w:tcBorders>
            <w:vAlign w:val="center"/>
          </w:tcPr>
          <w:p w14:paraId="554243F7" w14:textId="77777777" w:rsidR="00DE62DD" w:rsidRDefault="00DE62DD" w:rsidP="00DE62DD">
            <w:pPr>
              <w:jc w:val="center"/>
              <w:rPr>
                <w:rFonts w:ascii="Verdana" w:hAnsi="Verdana" w:cs="Futura"/>
              </w:rPr>
            </w:pPr>
          </w:p>
        </w:tc>
        <w:tc>
          <w:tcPr>
            <w:tcW w:w="974" w:type="pct"/>
            <w:tcBorders>
              <w:bottom w:val="single" w:sz="4" w:space="0" w:color="auto"/>
            </w:tcBorders>
            <w:vAlign w:val="center"/>
          </w:tcPr>
          <w:p w14:paraId="6A363BC3" w14:textId="77777777" w:rsidR="00DE62DD" w:rsidRDefault="00DE62DD" w:rsidP="00DE62DD">
            <w:pPr>
              <w:jc w:val="center"/>
              <w:rPr>
                <w:rFonts w:ascii="Verdana" w:hAnsi="Verdana" w:cs="Futura"/>
              </w:rPr>
            </w:pPr>
          </w:p>
        </w:tc>
        <w:tc>
          <w:tcPr>
            <w:tcW w:w="486" w:type="pct"/>
            <w:tcBorders>
              <w:bottom w:val="single" w:sz="4" w:space="0" w:color="auto"/>
            </w:tcBorders>
            <w:vAlign w:val="center"/>
          </w:tcPr>
          <w:p w14:paraId="3D9F8A4C" w14:textId="77777777" w:rsidR="00DE62DD" w:rsidRPr="006304B4" w:rsidRDefault="00DE62DD" w:rsidP="00DE62DD">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662E739E"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1F166159" w14:textId="77777777" w:rsidR="00DE62DD" w:rsidRDefault="00DE62DD"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2EF092F4" w:rsid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E4260EC" w14:textId="77777777" w:rsidR="00945AEB" w:rsidRPr="00A00BA9" w:rsidRDefault="00945AEB"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8D56F55" w14:textId="5B961E0E"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remiers éléments disponibles,</w:t>
      </w:r>
      <w:r w:rsidR="00907DDD">
        <w:rPr>
          <w:rFonts w:ascii="Work Sans" w:hAnsi="Work Sans"/>
          <w:i/>
          <w:iCs/>
        </w:rPr>
        <w:t xml:space="preserve"> cette partie</w:t>
      </w:r>
      <w:r w:rsidR="00BA5478" w:rsidRPr="00A00BA9">
        <w:rPr>
          <w:rFonts w:ascii="Work Sans" w:hAnsi="Work Sans"/>
          <w:i/>
          <w:iCs/>
        </w:rPr>
        <w:t xml:space="preserve"> sera </w:t>
      </w:r>
      <w:r w:rsidR="00216FE9" w:rsidRPr="00A00BA9">
        <w:rPr>
          <w:rFonts w:ascii="Work Sans" w:hAnsi="Work Sans"/>
          <w:i/>
          <w:iCs/>
        </w:rPr>
        <w:t xml:space="preserve">ensuite </w:t>
      </w:r>
      <w:r w:rsidR="00BA5478" w:rsidRPr="00A00BA9">
        <w:rPr>
          <w:rFonts w:ascii="Work Sans" w:hAnsi="Work Sans"/>
          <w:i/>
          <w:iCs/>
        </w:rPr>
        <w:t>travaillé</w:t>
      </w:r>
      <w:r w:rsidR="00907DDD">
        <w:rPr>
          <w:rFonts w:ascii="Work Sans" w:hAnsi="Work Sans"/>
          <w:i/>
          <w:iCs/>
        </w:rPr>
        <w:t>e</w:t>
      </w:r>
      <w:r w:rsidR="00BA5478" w:rsidRPr="00A00BA9">
        <w:rPr>
          <w:rFonts w:ascii="Work Sans" w:hAnsi="Work Sans"/>
          <w:i/>
          <w:iCs/>
        </w:rPr>
        <w:t xml:space="preserve"> avec ERGANEO si </w:t>
      </w:r>
      <w:r w:rsidR="00907DDD">
        <w:rPr>
          <w:rFonts w:ascii="Work Sans" w:hAnsi="Work Sans"/>
          <w:i/>
          <w:iCs/>
        </w:rPr>
        <w:t xml:space="preserve">le </w:t>
      </w:r>
      <w:r w:rsidR="00BA5478" w:rsidRPr="00A00BA9">
        <w:rPr>
          <w:rFonts w:ascii="Work Sans" w:hAnsi="Work Sans"/>
          <w:i/>
          <w:iCs/>
        </w:rPr>
        <w:t xml:space="preserve">dossier </w:t>
      </w:r>
      <w:r w:rsidR="00907DDD">
        <w:rPr>
          <w:rFonts w:ascii="Work Sans" w:hAnsi="Work Sans"/>
          <w:i/>
          <w:iCs/>
        </w:rPr>
        <w:t xml:space="preserve">est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A36A5E"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A36A5E"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0C618C6B" w:rsidR="000E4725" w:rsidRPr="00A00BA9" w:rsidRDefault="000E4725" w:rsidP="00A00BA9">
      <w:pPr>
        <w:jc w:val="both"/>
        <w:rPr>
          <w:rFonts w:ascii="Work Sans" w:hAnsi="Work Sans" w:cs="Futura"/>
        </w:rPr>
      </w:pPr>
      <w:r w:rsidRPr="00A00BA9">
        <w:rPr>
          <w:rFonts w:ascii="Work Sans" w:hAnsi="Work Sans" w:cs="Futura"/>
        </w:rPr>
        <w:t>Si oui ou création en cours, précisez les acteurs,</w:t>
      </w:r>
      <w:r w:rsidR="00EB6616">
        <w:rPr>
          <w:rFonts w:ascii="Work Sans" w:hAnsi="Work Sans" w:cs="Futura"/>
        </w:rPr>
        <w:t xml:space="preserve"> leurs possibles responsabilité</w:t>
      </w:r>
      <w:r w:rsidR="00AD5A99">
        <w:rPr>
          <w:rFonts w:ascii="Work Sans" w:hAnsi="Work Sans" w:cs="Futura"/>
        </w:rPr>
        <w:t>s/rôles</w:t>
      </w:r>
      <w:r w:rsidR="00EB6616">
        <w:rPr>
          <w:rFonts w:ascii="Work Sans" w:hAnsi="Work Sans" w:cs="Futura"/>
        </w:rPr>
        <w:t xml:space="preserve"> </w:t>
      </w:r>
      <w:r w:rsidR="00421B94">
        <w:rPr>
          <w:rFonts w:ascii="Work Sans" w:hAnsi="Work Sans" w:cs="Futura"/>
        </w:rPr>
        <w:t xml:space="preserve">(CEO, CTO, etc.) </w:t>
      </w:r>
      <w:r w:rsidR="00EB6616">
        <w:rPr>
          <w:rFonts w:ascii="Work Sans" w:hAnsi="Work Sans" w:cs="Futura"/>
        </w:rPr>
        <w:t>dans la startup,</w:t>
      </w:r>
      <w:r w:rsidRPr="00A00BA9">
        <w:rPr>
          <w:rFonts w:ascii="Work Sans" w:hAnsi="Work Sans" w:cs="Futura"/>
        </w:rPr>
        <w:t xml:space="preserve">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A36A5E"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3"/>
      <w:footerReference w:type="default" r:id="rId14"/>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04611" w14:textId="77777777" w:rsidR="004700C8" w:rsidRDefault="004700C8" w:rsidP="00AB6839">
      <w:pPr>
        <w:spacing w:after="0" w:line="240" w:lineRule="auto"/>
      </w:pPr>
      <w:r>
        <w:separator/>
      </w:r>
    </w:p>
  </w:endnote>
  <w:endnote w:type="continuationSeparator" w:id="0">
    <w:p w14:paraId="03AE13DC" w14:textId="77777777" w:rsidR="004700C8" w:rsidRDefault="004700C8"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3A94121-5778-40F5-91AE-688F7161DE58}"/>
    <w:embedBold r:id="rId2" w:fontKey="{5F2696E8-4C40-4016-868C-CB4193326168}"/>
    <w:embedItalic r:id="rId3" w:fontKey="{297AC9B2-39E9-4071-A1ED-B3FD7720B75D}"/>
  </w:font>
  <w:font w:name="Cambria">
    <w:panose1 w:val="02040503050406030204"/>
    <w:charset w:val="00"/>
    <w:family w:val="roman"/>
    <w:pitch w:val="variable"/>
    <w:sig w:usb0="E00002FF" w:usb1="400004FF" w:usb2="00000000" w:usb3="00000000" w:csb0="0000019F" w:csb1="00000000"/>
    <w:embedRegular r:id="rId4" w:fontKey="{F0AC190C-3604-4E03-A27E-92FEE07A1704}"/>
  </w:font>
  <w:font w:name="MS ??">
    <w:altName w:val="MS Mincho"/>
    <w:charset w:val="80"/>
    <w:family w:val="auto"/>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embedRegular r:id="rId5" w:fontKey="{DC6D12A2-038A-40F0-BD02-49F2BA4FE95F}"/>
  </w:font>
  <w:font w:name="Wingdings">
    <w:panose1 w:val="05000000000000000000"/>
    <w:charset w:val="02"/>
    <w:family w:val="auto"/>
    <w:pitch w:val="variable"/>
    <w:sig w:usb0="00000000" w:usb1="10000000" w:usb2="00000000" w:usb3="00000000" w:csb0="80000000" w:csb1="00000000"/>
    <w:embedRegular r:id="rId6" w:fontKey="{AF9F4130-B65F-4E46-AAB7-C6A16F3A015D}"/>
  </w:font>
  <w:font w:name="Symbol">
    <w:panose1 w:val="05050102010706020507"/>
    <w:charset w:val="02"/>
    <w:family w:val="roman"/>
    <w:pitch w:val="variable"/>
    <w:sig w:usb0="00000000" w:usb1="10000000" w:usb2="00000000" w:usb3="00000000" w:csb0="80000000" w:csb1="00000000"/>
    <w:embedRegular r:id="rId7" w:fontKey="{08AD6DE9-7CB2-456C-AA75-2BB7C9421C8B}"/>
  </w:font>
  <w:font w:name="Calibri">
    <w:panose1 w:val="020F0502020204030204"/>
    <w:charset w:val="00"/>
    <w:family w:val="swiss"/>
    <w:pitch w:val="variable"/>
    <w:sig w:usb0="E10002FF" w:usb1="4000ACFF" w:usb2="00000009" w:usb3="00000000" w:csb0="0000019F" w:csb1="00000000"/>
    <w:embedRegular r:id="rId8" w:fontKey="{5A0C2267-7613-4CEA-A847-9CD47ECD3559}"/>
    <w:embedBold r:id="rId9" w:fontKey="{DC010309-B5DA-41EB-A9BD-481523660E30}"/>
    <w:embedItalic r:id="rId10" w:fontKey="{A59BDC1A-8FD4-44A6-B135-FE42B785E0B9}"/>
  </w:font>
  <w:font w:name="Calibri Light">
    <w:charset w:val="00"/>
    <w:family w:val="swiss"/>
    <w:pitch w:val="variable"/>
    <w:sig w:usb0="E4002EFF" w:usb1="C000247B" w:usb2="00000009" w:usb3="00000000" w:csb0="000001FF" w:csb1="00000000"/>
    <w:embedRegular r:id="rId11" w:fontKey="{1385E781-9E56-4FD5-9850-A1E17752D11B}"/>
  </w:font>
  <w:font w:name="MS Gothic">
    <w:altName w:val="ＭＳ ゴシック"/>
    <w:panose1 w:val="020B0609070205080204"/>
    <w:charset w:val="80"/>
    <w:family w:val="modern"/>
    <w:pitch w:val="fixed"/>
    <w:sig w:usb0="E00002FF" w:usb1="6AC7FDFB" w:usb2="00000012" w:usb3="00000000" w:csb0="0002009F" w:csb1="00000000"/>
    <w:embedRegular r:id="rId12" w:subsetted="1" w:fontKey="{69E8B92F-544F-4A86-AD40-F27FE26B66B8}"/>
    <w:embedBold r:id="rId13" w:subsetted="1" w:fontKey="{75FBB825-D68B-4DDF-8653-6FAA83A66151}"/>
  </w:font>
  <w:font w:name="Segoe UI">
    <w:altName w:val="Calibri"/>
    <w:panose1 w:val="020B0502040204020203"/>
    <w:charset w:val="00"/>
    <w:family w:val="swiss"/>
    <w:pitch w:val="variable"/>
    <w:sig w:usb0="E10022FF" w:usb1="C000E47F" w:usb2="00000029" w:usb3="00000000" w:csb0="000001DF" w:csb1="00000000"/>
    <w:embedRegular r:id="rId14" w:fontKey="{B8B61014-D8CD-4C7E-ADDB-225A7EEFE12B}"/>
  </w:font>
  <w:font w:name="Arial">
    <w:panose1 w:val="020B0604020202020204"/>
    <w:charset w:val="00"/>
    <w:family w:val="swiss"/>
    <w:pitch w:val="variable"/>
    <w:sig w:usb0="E0002AFF" w:usb1="C0007843" w:usb2="00000009" w:usb3="00000000" w:csb0="000001FF" w:csb1="00000000"/>
    <w:embedRegular r:id="rId15" w:fontKey="{0EF6951B-1ED1-40D6-9B63-466B569555E4}"/>
    <w:embedBold r:id="rId16" w:fontKey="{2EAC0960-6658-4C8E-853E-2BE9CAA35F16}"/>
    <w:embedItalic r:id="rId17" w:fontKey="{F47F82A6-5887-4A5B-B093-BDC335762574}"/>
  </w:font>
  <w:font w:name="Cormorant Garamond">
    <w:altName w:val="Calibri"/>
    <w:charset w:val="00"/>
    <w:family w:val="auto"/>
    <w:pitch w:val="variable"/>
    <w:sig w:usb0="20000207" w:usb1="00000001" w:usb2="00000000" w:usb3="00000000" w:csb0="00000197" w:csb1="00000000"/>
    <w:embedBold r:id="rId18" w:fontKey="{8C957718-88F3-4A28-B443-EA8177722353}"/>
    <w:embedBoldItalic r:id="rId19" w:fontKey="{0183F948-A1FA-4853-B31E-031C469A44C6}"/>
  </w:font>
  <w:font w:name="Work Sans">
    <w:altName w:val="Calibri"/>
    <w:charset w:val="00"/>
    <w:family w:val="auto"/>
    <w:pitch w:val="variable"/>
    <w:sig w:usb0="00000007" w:usb1="00000001" w:usb2="00000000" w:usb3="00000000" w:csb0="00000093" w:csb1="00000000"/>
    <w:embedRegular r:id="rId20" w:fontKey="{0582C333-F83A-4E60-BE21-FED6CA19F45E}"/>
    <w:embedBold r:id="rId21" w:fontKey="{2310EDAE-1080-4A62-AFA9-1865C578B011}"/>
    <w:embedItalic r:id="rId22" w:fontKey="{55D89F56-C552-43CA-A460-DC5B4406C69B}"/>
  </w:font>
  <w:font w:name="Futura Book">
    <w:altName w:val="Century Gothic"/>
    <w:panose1 w:val="00000000000000000000"/>
    <w:charset w:val="00"/>
    <w:family w:val="swiss"/>
    <w:notTrueType/>
    <w:pitch w:val="variable"/>
    <w:sig w:usb0="800000AF" w:usb1="4000004A" w:usb2="00000000" w:usb3="00000000" w:csb0="00000001" w:csb1="00000000"/>
  </w:font>
  <w:font w:name="Trebuchet MS">
    <w:panose1 w:val="020B0603020202020204"/>
    <w:charset w:val="00"/>
    <w:family w:val="swiss"/>
    <w:pitch w:val="variable"/>
    <w:sig w:usb0="00000287" w:usb1="00000000" w:usb2="00000000" w:usb3="00000000" w:csb0="0000009F" w:csb1="00000000"/>
    <w:embedBold r:id="rId23" w:fontKey="{0C3A9A85-4A1B-465E-9D9C-ABC72D0B4E5B}"/>
    <w:embedBoldItalic r:id="rId24" w:fontKey="{74AFE1F3-A98F-481C-ABE6-CE7F345A8A48}"/>
  </w:font>
  <w:font w:name="Futura Medium">
    <w:altName w:val="Arial"/>
    <w:charset w:val="B1"/>
    <w:family w:val="swiss"/>
    <w:pitch w:val="variable"/>
    <w:sig w:usb0="80000867" w:usb1="00000000" w:usb2="00000000" w:usb3="00000000" w:csb0="000001FB" w:csb1="00000000"/>
    <w:embedRegular r:id="rId25" w:fontKey="{F3D8D6EF-020B-4C2C-B6D6-85CA8783A426}"/>
    <w:embedBold r:id="rId26" w:fontKey="{C3E7403B-C203-42F8-AF9F-BF93A64D82AA}"/>
  </w:font>
  <w:font w:name="Futura">
    <w:altName w:val="Arial"/>
    <w:charset w:val="00"/>
    <w:family w:val="auto"/>
    <w:pitch w:val="variable"/>
    <w:sig w:usb0="80000067" w:usb1="00000000" w:usb2="00000000" w:usb3="00000000" w:csb0="000001FB" w:csb1="00000000"/>
    <w:embedRegular r:id="rId27" w:fontKey="{464C14C9-8FA5-489E-B2C4-00961FA95EB6}"/>
    <w:embedBold r:id="rId28" w:fontKey="{554A83A7-0DCB-4749-8D02-61BF87671EC3}"/>
  </w:font>
  <w:font w:name="Verdana">
    <w:panose1 w:val="020B0604030504040204"/>
    <w:charset w:val="00"/>
    <w:family w:val="swiss"/>
    <w:pitch w:val="variable"/>
    <w:sig w:usb0="A10006FF" w:usb1="4000205B" w:usb2="00000010" w:usb3="00000000" w:csb0="0000019F" w:csb1="00000000"/>
    <w:embedRegular r:id="rId29" w:fontKey="{4D7DB6EE-2342-41A0-9B13-A1186173EF68}"/>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lang w:eastAsia="fr-FR"/>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4522462C"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sidR="007D3920">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9EB0F" w14:textId="77777777" w:rsidR="004700C8" w:rsidRDefault="004700C8" w:rsidP="00AB6839">
      <w:pPr>
        <w:spacing w:after="0" w:line="240" w:lineRule="auto"/>
      </w:pPr>
      <w:r>
        <w:separator/>
      </w:r>
    </w:p>
  </w:footnote>
  <w:footnote w:type="continuationSeparator" w:id="0">
    <w:p w14:paraId="60CE731C" w14:textId="77777777" w:rsidR="004700C8" w:rsidRDefault="004700C8" w:rsidP="00AB6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9C9D0" w14:textId="77777777" w:rsidR="00C304D2" w:rsidRDefault="00C304D2" w:rsidP="008433BE">
    <w:pPr>
      <w:pStyle w:val="En-tte"/>
    </w:pPr>
    <w:r>
      <w:rPr>
        <w:noProof/>
        <w:lang w:eastAsia="fr-FR"/>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lang w:eastAsia="fr-FR"/>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lang w:eastAsia="fr-FR"/>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A5C410C"/>
    <w:multiLevelType w:val="hybridMultilevel"/>
    <w:tmpl w:val="545A5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71C3117"/>
    <w:multiLevelType w:val="hybridMultilevel"/>
    <w:tmpl w:val="3BB28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8327F7"/>
    <w:multiLevelType w:val="hybridMultilevel"/>
    <w:tmpl w:val="BDDE7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28"/>
  </w:num>
  <w:num w:numId="4">
    <w:abstractNumId w:val="33"/>
  </w:num>
  <w:num w:numId="5">
    <w:abstractNumId w:val="26"/>
  </w:num>
  <w:num w:numId="6">
    <w:abstractNumId w:val="13"/>
  </w:num>
  <w:num w:numId="7">
    <w:abstractNumId w:val="18"/>
  </w:num>
  <w:num w:numId="8">
    <w:abstractNumId w:val="36"/>
  </w:num>
  <w:num w:numId="9">
    <w:abstractNumId w:val="5"/>
  </w:num>
  <w:num w:numId="10">
    <w:abstractNumId w:val="24"/>
  </w:num>
  <w:num w:numId="11">
    <w:abstractNumId w:val="31"/>
  </w:num>
  <w:num w:numId="12">
    <w:abstractNumId w:val="8"/>
  </w:num>
  <w:num w:numId="13">
    <w:abstractNumId w:val="30"/>
  </w:num>
  <w:num w:numId="14">
    <w:abstractNumId w:val="3"/>
  </w:num>
  <w:num w:numId="15">
    <w:abstractNumId w:val="27"/>
  </w:num>
  <w:num w:numId="16">
    <w:abstractNumId w:val="16"/>
  </w:num>
  <w:num w:numId="17">
    <w:abstractNumId w:val="22"/>
  </w:num>
  <w:num w:numId="18">
    <w:abstractNumId w:val="12"/>
  </w:num>
  <w:num w:numId="19">
    <w:abstractNumId w:val="34"/>
  </w:num>
  <w:num w:numId="20">
    <w:abstractNumId w:val="23"/>
  </w:num>
  <w:num w:numId="21">
    <w:abstractNumId w:val="37"/>
  </w:num>
  <w:num w:numId="22">
    <w:abstractNumId w:val="25"/>
  </w:num>
  <w:num w:numId="23">
    <w:abstractNumId w:val="17"/>
  </w:num>
  <w:num w:numId="24">
    <w:abstractNumId w:val="9"/>
  </w:num>
  <w:num w:numId="25">
    <w:abstractNumId w:val="20"/>
  </w:num>
  <w:num w:numId="26">
    <w:abstractNumId w:val="32"/>
  </w:num>
  <w:num w:numId="27">
    <w:abstractNumId w:val="21"/>
  </w:num>
  <w:num w:numId="28">
    <w:abstractNumId w:val="10"/>
  </w:num>
  <w:num w:numId="29">
    <w:abstractNumId w:val="2"/>
  </w:num>
  <w:num w:numId="30">
    <w:abstractNumId w:val="1"/>
  </w:num>
  <w:num w:numId="31">
    <w:abstractNumId w:val="0"/>
  </w:num>
  <w:num w:numId="32">
    <w:abstractNumId w:val="11"/>
  </w:num>
  <w:num w:numId="33">
    <w:abstractNumId w:val="19"/>
  </w:num>
  <w:num w:numId="34">
    <w:abstractNumId w:val="31"/>
  </w:num>
  <w:num w:numId="35">
    <w:abstractNumId w:val="31"/>
  </w:num>
  <w:num w:numId="36">
    <w:abstractNumId w:val="4"/>
  </w:num>
  <w:num w:numId="37">
    <w:abstractNumId w:val="7"/>
  </w:num>
  <w:num w:numId="38">
    <w:abstractNumId w:val="6"/>
  </w:num>
  <w:num w:numId="39">
    <w:abstractNumId w:val="1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9A7"/>
    <w:rsid w:val="00000D74"/>
    <w:rsid w:val="000139F7"/>
    <w:rsid w:val="00014EA9"/>
    <w:rsid w:val="00023170"/>
    <w:rsid w:val="000346F9"/>
    <w:rsid w:val="0004257A"/>
    <w:rsid w:val="000471C4"/>
    <w:rsid w:val="00066420"/>
    <w:rsid w:val="0006783A"/>
    <w:rsid w:val="00072D66"/>
    <w:rsid w:val="000861E4"/>
    <w:rsid w:val="00090567"/>
    <w:rsid w:val="0009418D"/>
    <w:rsid w:val="000A23BA"/>
    <w:rsid w:val="000A7271"/>
    <w:rsid w:val="000B0073"/>
    <w:rsid w:val="000B33E4"/>
    <w:rsid w:val="000B36BB"/>
    <w:rsid w:val="000B6166"/>
    <w:rsid w:val="000C02F1"/>
    <w:rsid w:val="000C55C0"/>
    <w:rsid w:val="000D1B1D"/>
    <w:rsid w:val="000D397C"/>
    <w:rsid w:val="000D7DCA"/>
    <w:rsid w:val="000E12A4"/>
    <w:rsid w:val="000E4725"/>
    <w:rsid w:val="000F746B"/>
    <w:rsid w:val="00100B07"/>
    <w:rsid w:val="0010334A"/>
    <w:rsid w:val="001038C5"/>
    <w:rsid w:val="00104282"/>
    <w:rsid w:val="001102E3"/>
    <w:rsid w:val="001112D1"/>
    <w:rsid w:val="00114C61"/>
    <w:rsid w:val="00115AAA"/>
    <w:rsid w:val="0011663D"/>
    <w:rsid w:val="00133F92"/>
    <w:rsid w:val="001361CF"/>
    <w:rsid w:val="00140487"/>
    <w:rsid w:val="001463C1"/>
    <w:rsid w:val="00147DDD"/>
    <w:rsid w:val="00151735"/>
    <w:rsid w:val="001630F8"/>
    <w:rsid w:val="0016402E"/>
    <w:rsid w:val="00171156"/>
    <w:rsid w:val="00176FD2"/>
    <w:rsid w:val="00180551"/>
    <w:rsid w:val="00183AF2"/>
    <w:rsid w:val="0018641C"/>
    <w:rsid w:val="00186B3F"/>
    <w:rsid w:val="00192433"/>
    <w:rsid w:val="00197D09"/>
    <w:rsid w:val="001A48F4"/>
    <w:rsid w:val="001A6F2D"/>
    <w:rsid w:val="001A7E54"/>
    <w:rsid w:val="001B0FC7"/>
    <w:rsid w:val="001B27A2"/>
    <w:rsid w:val="001C22B2"/>
    <w:rsid w:val="001E38B3"/>
    <w:rsid w:val="001F018D"/>
    <w:rsid w:val="001F40BF"/>
    <w:rsid w:val="001F5422"/>
    <w:rsid w:val="0020477C"/>
    <w:rsid w:val="00204C90"/>
    <w:rsid w:val="00206412"/>
    <w:rsid w:val="00213F71"/>
    <w:rsid w:val="0021677E"/>
    <w:rsid w:val="00216FE9"/>
    <w:rsid w:val="00217C77"/>
    <w:rsid w:val="00224756"/>
    <w:rsid w:val="0023715E"/>
    <w:rsid w:val="0023774F"/>
    <w:rsid w:val="002421F7"/>
    <w:rsid w:val="00245886"/>
    <w:rsid w:val="00247A50"/>
    <w:rsid w:val="00250668"/>
    <w:rsid w:val="00250C99"/>
    <w:rsid w:val="00253C77"/>
    <w:rsid w:val="002573A2"/>
    <w:rsid w:val="0026150D"/>
    <w:rsid w:val="002749A3"/>
    <w:rsid w:val="00283EDB"/>
    <w:rsid w:val="002919A3"/>
    <w:rsid w:val="00297C67"/>
    <w:rsid w:val="002A2EE5"/>
    <w:rsid w:val="002A5C86"/>
    <w:rsid w:val="002B40E1"/>
    <w:rsid w:val="002C1921"/>
    <w:rsid w:val="002C1A9A"/>
    <w:rsid w:val="002C27F3"/>
    <w:rsid w:val="002C450D"/>
    <w:rsid w:val="002D1C3A"/>
    <w:rsid w:val="002D6435"/>
    <w:rsid w:val="002D711C"/>
    <w:rsid w:val="002D7417"/>
    <w:rsid w:val="002D7D40"/>
    <w:rsid w:val="002E2575"/>
    <w:rsid w:val="002F10C8"/>
    <w:rsid w:val="00321CA9"/>
    <w:rsid w:val="00327EBF"/>
    <w:rsid w:val="00330B5B"/>
    <w:rsid w:val="00331028"/>
    <w:rsid w:val="00333700"/>
    <w:rsid w:val="00333A3B"/>
    <w:rsid w:val="003476D9"/>
    <w:rsid w:val="003509A7"/>
    <w:rsid w:val="00353A58"/>
    <w:rsid w:val="00353ABC"/>
    <w:rsid w:val="00361BBE"/>
    <w:rsid w:val="00366A0D"/>
    <w:rsid w:val="00372AC3"/>
    <w:rsid w:val="003742C5"/>
    <w:rsid w:val="003742F2"/>
    <w:rsid w:val="0037430E"/>
    <w:rsid w:val="00375341"/>
    <w:rsid w:val="003761AB"/>
    <w:rsid w:val="00377818"/>
    <w:rsid w:val="00384555"/>
    <w:rsid w:val="00386B67"/>
    <w:rsid w:val="0039573E"/>
    <w:rsid w:val="003A05B6"/>
    <w:rsid w:val="003A1F94"/>
    <w:rsid w:val="003A524F"/>
    <w:rsid w:val="003B1369"/>
    <w:rsid w:val="003C1D98"/>
    <w:rsid w:val="003D2D39"/>
    <w:rsid w:val="003E09E1"/>
    <w:rsid w:val="003E1758"/>
    <w:rsid w:val="003E3B70"/>
    <w:rsid w:val="003E5DC6"/>
    <w:rsid w:val="003E6CEF"/>
    <w:rsid w:val="003E7C64"/>
    <w:rsid w:val="003F623A"/>
    <w:rsid w:val="0040332C"/>
    <w:rsid w:val="00404529"/>
    <w:rsid w:val="004048BB"/>
    <w:rsid w:val="00411951"/>
    <w:rsid w:val="00412E9D"/>
    <w:rsid w:val="004133CD"/>
    <w:rsid w:val="00415553"/>
    <w:rsid w:val="00415CF3"/>
    <w:rsid w:val="0041726A"/>
    <w:rsid w:val="00420278"/>
    <w:rsid w:val="00421B94"/>
    <w:rsid w:val="004220DB"/>
    <w:rsid w:val="004234C9"/>
    <w:rsid w:val="004305C0"/>
    <w:rsid w:val="00431461"/>
    <w:rsid w:val="004334BD"/>
    <w:rsid w:val="00437DFA"/>
    <w:rsid w:val="00440B73"/>
    <w:rsid w:val="0044720C"/>
    <w:rsid w:val="00452D71"/>
    <w:rsid w:val="00461B5E"/>
    <w:rsid w:val="00467E24"/>
    <w:rsid w:val="004700C8"/>
    <w:rsid w:val="0047133F"/>
    <w:rsid w:val="00472F4A"/>
    <w:rsid w:val="00476204"/>
    <w:rsid w:val="00482DE7"/>
    <w:rsid w:val="0048392E"/>
    <w:rsid w:val="004A3180"/>
    <w:rsid w:val="004A4C0C"/>
    <w:rsid w:val="004C1188"/>
    <w:rsid w:val="004C1BE2"/>
    <w:rsid w:val="004C4B60"/>
    <w:rsid w:val="004D04C1"/>
    <w:rsid w:val="004E1984"/>
    <w:rsid w:val="004E2C02"/>
    <w:rsid w:val="004F06F4"/>
    <w:rsid w:val="004F46C3"/>
    <w:rsid w:val="004F7550"/>
    <w:rsid w:val="0050148C"/>
    <w:rsid w:val="00502548"/>
    <w:rsid w:val="00503625"/>
    <w:rsid w:val="00503707"/>
    <w:rsid w:val="00503A06"/>
    <w:rsid w:val="00506D06"/>
    <w:rsid w:val="00513E2E"/>
    <w:rsid w:val="00514FB8"/>
    <w:rsid w:val="005213D8"/>
    <w:rsid w:val="0053160B"/>
    <w:rsid w:val="00533D5A"/>
    <w:rsid w:val="00544247"/>
    <w:rsid w:val="00547961"/>
    <w:rsid w:val="00550246"/>
    <w:rsid w:val="00553FD2"/>
    <w:rsid w:val="005812D9"/>
    <w:rsid w:val="0058438A"/>
    <w:rsid w:val="00594427"/>
    <w:rsid w:val="00594CFD"/>
    <w:rsid w:val="0059595B"/>
    <w:rsid w:val="005961B9"/>
    <w:rsid w:val="005975ED"/>
    <w:rsid w:val="005A3C34"/>
    <w:rsid w:val="005A6BAC"/>
    <w:rsid w:val="005A7907"/>
    <w:rsid w:val="005C5860"/>
    <w:rsid w:val="005C61AA"/>
    <w:rsid w:val="005D0B15"/>
    <w:rsid w:val="005D2062"/>
    <w:rsid w:val="005D29AB"/>
    <w:rsid w:val="005D41F4"/>
    <w:rsid w:val="005D43B2"/>
    <w:rsid w:val="005D4804"/>
    <w:rsid w:val="005E23EB"/>
    <w:rsid w:val="005E7E86"/>
    <w:rsid w:val="00601CF1"/>
    <w:rsid w:val="00604517"/>
    <w:rsid w:val="00617E0F"/>
    <w:rsid w:val="00622CAC"/>
    <w:rsid w:val="00623B90"/>
    <w:rsid w:val="006304B4"/>
    <w:rsid w:val="00630D03"/>
    <w:rsid w:val="00634F0D"/>
    <w:rsid w:val="00635D80"/>
    <w:rsid w:val="00636F68"/>
    <w:rsid w:val="0064071D"/>
    <w:rsid w:val="00641AC9"/>
    <w:rsid w:val="00652569"/>
    <w:rsid w:val="00652623"/>
    <w:rsid w:val="00652912"/>
    <w:rsid w:val="00652BA0"/>
    <w:rsid w:val="00652CFE"/>
    <w:rsid w:val="0065668D"/>
    <w:rsid w:val="0065760F"/>
    <w:rsid w:val="0066632A"/>
    <w:rsid w:val="006719B7"/>
    <w:rsid w:val="00671DCC"/>
    <w:rsid w:val="00693821"/>
    <w:rsid w:val="006A1F76"/>
    <w:rsid w:val="006A5CE2"/>
    <w:rsid w:val="006B178D"/>
    <w:rsid w:val="006B30C5"/>
    <w:rsid w:val="006C4CEB"/>
    <w:rsid w:val="006D7B16"/>
    <w:rsid w:val="006E19D4"/>
    <w:rsid w:val="006E4C50"/>
    <w:rsid w:val="006F038E"/>
    <w:rsid w:val="006F27C6"/>
    <w:rsid w:val="007033DF"/>
    <w:rsid w:val="00703CF2"/>
    <w:rsid w:val="00711923"/>
    <w:rsid w:val="00713853"/>
    <w:rsid w:val="00715ABD"/>
    <w:rsid w:val="007160E3"/>
    <w:rsid w:val="00725BC8"/>
    <w:rsid w:val="00726A17"/>
    <w:rsid w:val="00731BB9"/>
    <w:rsid w:val="00733931"/>
    <w:rsid w:val="007426C1"/>
    <w:rsid w:val="00744E71"/>
    <w:rsid w:val="00747768"/>
    <w:rsid w:val="00756839"/>
    <w:rsid w:val="00770515"/>
    <w:rsid w:val="00770899"/>
    <w:rsid w:val="007754E9"/>
    <w:rsid w:val="0078252D"/>
    <w:rsid w:val="0078576E"/>
    <w:rsid w:val="00791675"/>
    <w:rsid w:val="00793D07"/>
    <w:rsid w:val="007A00E7"/>
    <w:rsid w:val="007A3E0E"/>
    <w:rsid w:val="007A7DAC"/>
    <w:rsid w:val="007B2A87"/>
    <w:rsid w:val="007B6E5C"/>
    <w:rsid w:val="007C0BF2"/>
    <w:rsid w:val="007C31A3"/>
    <w:rsid w:val="007C340A"/>
    <w:rsid w:val="007C6674"/>
    <w:rsid w:val="007D3920"/>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1722"/>
    <w:rsid w:val="00856A19"/>
    <w:rsid w:val="00856F79"/>
    <w:rsid w:val="00860D81"/>
    <w:rsid w:val="00864276"/>
    <w:rsid w:val="008643CB"/>
    <w:rsid w:val="00865B01"/>
    <w:rsid w:val="00866454"/>
    <w:rsid w:val="00873E8A"/>
    <w:rsid w:val="008766F3"/>
    <w:rsid w:val="0088002F"/>
    <w:rsid w:val="008832E1"/>
    <w:rsid w:val="008850F2"/>
    <w:rsid w:val="00895993"/>
    <w:rsid w:val="008A659D"/>
    <w:rsid w:val="008A6CFB"/>
    <w:rsid w:val="008B553F"/>
    <w:rsid w:val="008C3FB7"/>
    <w:rsid w:val="008D0046"/>
    <w:rsid w:val="008D0972"/>
    <w:rsid w:val="008D224F"/>
    <w:rsid w:val="008D2452"/>
    <w:rsid w:val="008D42A9"/>
    <w:rsid w:val="008F1E86"/>
    <w:rsid w:val="008F3131"/>
    <w:rsid w:val="00904DC3"/>
    <w:rsid w:val="00907CD2"/>
    <w:rsid w:val="00907DDD"/>
    <w:rsid w:val="0091639D"/>
    <w:rsid w:val="009165B2"/>
    <w:rsid w:val="009176E6"/>
    <w:rsid w:val="0094358D"/>
    <w:rsid w:val="00945AEB"/>
    <w:rsid w:val="00945B9F"/>
    <w:rsid w:val="009515C2"/>
    <w:rsid w:val="00957EB4"/>
    <w:rsid w:val="00962E1B"/>
    <w:rsid w:val="009636D7"/>
    <w:rsid w:val="00973DE4"/>
    <w:rsid w:val="00984B01"/>
    <w:rsid w:val="009970AB"/>
    <w:rsid w:val="009A1787"/>
    <w:rsid w:val="009A1D07"/>
    <w:rsid w:val="009A22BB"/>
    <w:rsid w:val="009A2EC6"/>
    <w:rsid w:val="009A3FE3"/>
    <w:rsid w:val="009A4613"/>
    <w:rsid w:val="009B363E"/>
    <w:rsid w:val="009B7C8B"/>
    <w:rsid w:val="009C0E17"/>
    <w:rsid w:val="009C12BB"/>
    <w:rsid w:val="009C1EB5"/>
    <w:rsid w:val="009C26F4"/>
    <w:rsid w:val="009C532D"/>
    <w:rsid w:val="009D186D"/>
    <w:rsid w:val="009D2AE4"/>
    <w:rsid w:val="009E5996"/>
    <w:rsid w:val="009E7027"/>
    <w:rsid w:val="009F2117"/>
    <w:rsid w:val="009F232C"/>
    <w:rsid w:val="009F5C77"/>
    <w:rsid w:val="009F6E22"/>
    <w:rsid w:val="00A00457"/>
    <w:rsid w:val="00A00BA9"/>
    <w:rsid w:val="00A05F24"/>
    <w:rsid w:val="00A10FB3"/>
    <w:rsid w:val="00A1577D"/>
    <w:rsid w:val="00A20EFB"/>
    <w:rsid w:val="00A267C8"/>
    <w:rsid w:val="00A32A29"/>
    <w:rsid w:val="00A36A5E"/>
    <w:rsid w:val="00A501A0"/>
    <w:rsid w:val="00A509F9"/>
    <w:rsid w:val="00A53ACE"/>
    <w:rsid w:val="00A54D71"/>
    <w:rsid w:val="00A55098"/>
    <w:rsid w:val="00A63B46"/>
    <w:rsid w:val="00A775A5"/>
    <w:rsid w:val="00A80E76"/>
    <w:rsid w:val="00A871D2"/>
    <w:rsid w:val="00A91E97"/>
    <w:rsid w:val="00A94F77"/>
    <w:rsid w:val="00A971D4"/>
    <w:rsid w:val="00AA19FE"/>
    <w:rsid w:val="00AA5ECC"/>
    <w:rsid w:val="00AB0069"/>
    <w:rsid w:val="00AB1B3D"/>
    <w:rsid w:val="00AB6839"/>
    <w:rsid w:val="00AB7592"/>
    <w:rsid w:val="00AC0B10"/>
    <w:rsid w:val="00AD0CFA"/>
    <w:rsid w:val="00AD5A99"/>
    <w:rsid w:val="00AE3B95"/>
    <w:rsid w:val="00AF2899"/>
    <w:rsid w:val="00AF29A8"/>
    <w:rsid w:val="00AF569A"/>
    <w:rsid w:val="00B00213"/>
    <w:rsid w:val="00B00957"/>
    <w:rsid w:val="00B04F8F"/>
    <w:rsid w:val="00B073C4"/>
    <w:rsid w:val="00B20623"/>
    <w:rsid w:val="00B221D5"/>
    <w:rsid w:val="00B230E6"/>
    <w:rsid w:val="00B34BF6"/>
    <w:rsid w:val="00B41D94"/>
    <w:rsid w:val="00B46015"/>
    <w:rsid w:val="00B47833"/>
    <w:rsid w:val="00B565C2"/>
    <w:rsid w:val="00B576BE"/>
    <w:rsid w:val="00B6308B"/>
    <w:rsid w:val="00B66906"/>
    <w:rsid w:val="00B761AE"/>
    <w:rsid w:val="00B802D2"/>
    <w:rsid w:val="00B8623A"/>
    <w:rsid w:val="00B912D0"/>
    <w:rsid w:val="00B94DE5"/>
    <w:rsid w:val="00BA5478"/>
    <w:rsid w:val="00BA5AC0"/>
    <w:rsid w:val="00BA6E73"/>
    <w:rsid w:val="00BC4004"/>
    <w:rsid w:val="00BC7881"/>
    <w:rsid w:val="00BD0EC0"/>
    <w:rsid w:val="00BD4A8E"/>
    <w:rsid w:val="00BE2C9F"/>
    <w:rsid w:val="00BE4F3F"/>
    <w:rsid w:val="00BF1AB3"/>
    <w:rsid w:val="00C00834"/>
    <w:rsid w:val="00C069F3"/>
    <w:rsid w:val="00C14A93"/>
    <w:rsid w:val="00C158F0"/>
    <w:rsid w:val="00C20137"/>
    <w:rsid w:val="00C21645"/>
    <w:rsid w:val="00C304D2"/>
    <w:rsid w:val="00C345DC"/>
    <w:rsid w:val="00C36482"/>
    <w:rsid w:val="00C478FC"/>
    <w:rsid w:val="00C50194"/>
    <w:rsid w:val="00C67B24"/>
    <w:rsid w:val="00C729A8"/>
    <w:rsid w:val="00C76014"/>
    <w:rsid w:val="00C813A3"/>
    <w:rsid w:val="00C83121"/>
    <w:rsid w:val="00C84A94"/>
    <w:rsid w:val="00C87545"/>
    <w:rsid w:val="00C92A37"/>
    <w:rsid w:val="00C93E96"/>
    <w:rsid w:val="00CA2800"/>
    <w:rsid w:val="00CA5FED"/>
    <w:rsid w:val="00CB2435"/>
    <w:rsid w:val="00CB2C67"/>
    <w:rsid w:val="00CC560D"/>
    <w:rsid w:val="00CD2BEA"/>
    <w:rsid w:val="00CD3A0A"/>
    <w:rsid w:val="00CD565D"/>
    <w:rsid w:val="00CE3620"/>
    <w:rsid w:val="00CE3BE2"/>
    <w:rsid w:val="00CE763E"/>
    <w:rsid w:val="00CF134F"/>
    <w:rsid w:val="00CF255F"/>
    <w:rsid w:val="00CF2F94"/>
    <w:rsid w:val="00D007AC"/>
    <w:rsid w:val="00D010B3"/>
    <w:rsid w:val="00D120FC"/>
    <w:rsid w:val="00D12D14"/>
    <w:rsid w:val="00D17188"/>
    <w:rsid w:val="00D17B3D"/>
    <w:rsid w:val="00D21052"/>
    <w:rsid w:val="00D309B3"/>
    <w:rsid w:val="00D36CBD"/>
    <w:rsid w:val="00D4091B"/>
    <w:rsid w:val="00D43365"/>
    <w:rsid w:val="00D44DB6"/>
    <w:rsid w:val="00D522BE"/>
    <w:rsid w:val="00D56B2D"/>
    <w:rsid w:val="00D56E3E"/>
    <w:rsid w:val="00D8447A"/>
    <w:rsid w:val="00D90774"/>
    <w:rsid w:val="00D93AE2"/>
    <w:rsid w:val="00D94F29"/>
    <w:rsid w:val="00DA3BCF"/>
    <w:rsid w:val="00DB25E4"/>
    <w:rsid w:val="00DC062A"/>
    <w:rsid w:val="00DC2B6D"/>
    <w:rsid w:val="00DD0707"/>
    <w:rsid w:val="00DD2FC8"/>
    <w:rsid w:val="00DD375A"/>
    <w:rsid w:val="00DD452B"/>
    <w:rsid w:val="00DD62EE"/>
    <w:rsid w:val="00DE014B"/>
    <w:rsid w:val="00DE2604"/>
    <w:rsid w:val="00DE62DD"/>
    <w:rsid w:val="00DF09D4"/>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6014"/>
    <w:rsid w:val="00E27051"/>
    <w:rsid w:val="00E34B36"/>
    <w:rsid w:val="00E35712"/>
    <w:rsid w:val="00E37DEA"/>
    <w:rsid w:val="00E45D38"/>
    <w:rsid w:val="00E5377F"/>
    <w:rsid w:val="00E61309"/>
    <w:rsid w:val="00E62703"/>
    <w:rsid w:val="00E73EAD"/>
    <w:rsid w:val="00E7403E"/>
    <w:rsid w:val="00E81189"/>
    <w:rsid w:val="00E9133F"/>
    <w:rsid w:val="00E94D89"/>
    <w:rsid w:val="00E9724C"/>
    <w:rsid w:val="00EA352A"/>
    <w:rsid w:val="00EA786A"/>
    <w:rsid w:val="00EA7C3B"/>
    <w:rsid w:val="00EB6616"/>
    <w:rsid w:val="00EB79F8"/>
    <w:rsid w:val="00ED29C9"/>
    <w:rsid w:val="00ED3A97"/>
    <w:rsid w:val="00ED7D2E"/>
    <w:rsid w:val="00EE4E68"/>
    <w:rsid w:val="00EE68D3"/>
    <w:rsid w:val="00F113C5"/>
    <w:rsid w:val="00F11782"/>
    <w:rsid w:val="00F15082"/>
    <w:rsid w:val="00F2401C"/>
    <w:rsid w:val="00F32FEC"/>
    <w:rsid w:val="00F3721E"/>
    <w:rsid w:val="00F372C1"/>
    <w:rsid w:val="00F37D87"/>
    <w:rsid w:val="00F404D8"/>
    <w:rsid w:val="00F446BE"/>
    <w:rsid w:val="00F457C4"/>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C14B5"/>
    <w:rsid w:val="00FC4EAF"/>
    <w:rsid w:val="00FD39BD"/>
    <w:rsid w:val="00FE16E4"/>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EA2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E62703"/>
    <w:rPr>
      <w:color w:val="605E5C"/>
      <w:shd w:val="clear" w:color="auto" w:fill="E1DFDD"/>
    </w:rPr>
  </w:style>
  <w:style w:type="paragraph" w:styleId="Rvision">
    <w:name w:val="Revision"/>
    <w:hidden/>
    <w:uiPriority w:val="99"/>
    <w:semiHidden/>
    <w:rsid w:val="009F6E2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E62703"/>
    <w:rPr>
      <w:color w:val="605E5C"/>
      <w:shd w:val="clear" w:color="auto" w:fill="E1DFDD"/>
    </w:rPr>
  </w:style>
  <w:style w:type="paragraph" w:styleId="Rvision">
    <w:name w:val="Revision"/>
    <w:hidden/>
    <w:uiPriority w:val="99"/>
    <w:semiHidden/>
    <w:rsid w:val="009F6E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7624">
      <w:bodyDiv w:val="1"/>
      <w:marLeft w:val="0"/>
      <w:marRight w:val="0"/>
      <w:marTop w:val="0"/>
      <w:marBottom w:val="0"/>
      <w:divBdr>
        <w:top w:val="none" w:sz="0" w:space="0" w:color="auto"/>
        <w:left w:val="none" w:sz="0" w:space="0" w:color="auto"/>
        <w:bottom w:val="none" w:sz="0" w:space="0" w:color="auto"/>
        <w:right w:val="none" w:sz="0" w:space="0" w:color="auto"/>
      </w:divBdr>
      <w:divsChild>
        <w:div w:id="1253394296">
          <w:marLeft w:val="446"/>
          <w:marRight w:val="0"/>
          <w:marTop w:val="0"/>
          <w:marBottom w:val="0"/>
          <w:divBdr>
            <w:top w:val="none" w:sz="0" w:space="0" w:color="auto"/>
            <w:left w:val="none" w:sz="0" w:space="0" w:color="auto"/>
            <w:bottom w:val="none" w:sz="0" w:space="0" w:color="auto"/>
            <w:right w:val="none" w:sz="0" w:space="0" w:color="auto"/>
          </w:divBdr>
        </w:div>
        <w:div w:id="970284891">
          <w:marLeft w:val="446"/>
          <w:marRight w:val="0"/>
          <w:marTop w:val="0"/>
          <w:marBottom w:val="0"/>
          <w:divBdr>
            <w:top w:val="none" w:sz="0" w:space="0" w:color="auto"/>
            <w:left w:val="none" w:sz="0" w:space="0" w:color="auto"/>
            <w:bottom w:val="none" w:sz="0" w:space="0" w:color="auto"/>
            <w:right w:val="none" w:sz="0" w:space="0" w:color="auto"/>
          </w:divBdr>
        </w:div>
        <w:div w:id="640157076">
          <w:marLeft w:val="446"/>
          <w:marRight w:val="0"/>
          <w:marTop w:val="0"/>
          <w:marBottom w:val="0"/>
          <w:divBdr>
            <w:top w:val="none" w:sz="0" w:space="0" w:color="auto"/>
            <w:left w:val="none" w:sz="0" w:space="0" w:color="auto"/>
            <w:bottom w:val="none" w:sz="0" w:space="0" w:color="auto"/>
            <w:right w:val="none" w:sz="0" w:space="0" w:color="auto"/>
          </w:divBdr>
        </w:div>
        <w:div w:id="1812794561">
          <w:marLeft w:val="446"/>
          <w:marRight w:val="0"/>
          <w:marTop w:val="0"/>
          <w:marBottom w:val="0"/>
          <w:divBdr>
            <w:top w:val="none" w:sz="0" w:space="0" w:color="auto"/>
            <w:left w:val="none" w:sz="0" w:space="0" w:color="auto"/>
            <w:bottom w:val="none" w:sz="0" w:space="0" w:color="auto"/>
            <w:right w:val="none" w:sz="0" w:space="0" w:color="auto"/>
          </w:divBdr>
        </w:div>
        <w:div w:id="1413894758">
          <w:marLeft w:val="446"/>
          <w:marRight w:val="0"/>
          <w:marTop w:val="0"/>
          <w:marBottom w:val="0"/>
          <w:divBdr>
            <w:top w:val="none" w:sz="0" w:space="0" w:color="auto"/>
            <w:left w:val="none" w:sz="0" w:space="0" w:color="auto"/>
            <w:bottom w:val="none" w:sz="0" w:space="0" w:color="auto"/>
            <w:right w:val="none" w:sz="0" w:space="0" w:color="auto"/>
          </w:divBdr>
        </w:div>
        <w:div w:id="13968757">
          <w:marLeft w:val="446"/>
          <w:marRight w:val="0"/>
          <w:marTop w:val="0"/>
          <w:marBottom w:val="0"/>
          <w:divBdr>
            <w:top w:val="none" w:sz="0" w:space="0" w:color="auto"/>
            <w:left w:val="none" w:sz="0" w:space="0" w:color="auto"/>
            <w:bottom w:val="none" w:sz="0" w:space="0" w:color="auto"/>
            <w:right w:val="none" w:sz="0" w:space="0" w:color="auto"/>
          </w:divBdr>
        </w:div>
      </w:divsChild>
    </w:div>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533038230">
      <w:bodyDiv w:val="1"/>
      <w:marLeft w:val="0"/>
      <w:marRight w:val="0"/>
      <w:marTop w:val="0"/>
      <w:marBottom w:val="0"/>
      <w:divBdr>
        <w:top w:val="none" w:sz="0" w:space="0" w:color="auto"/>
        <w:left w:val="none" w:sz="0" w:space="0" w:color="auto"/>
        <w:bottom w:val="none" w:sz="0" w:space="0" w:color="auto"/>
        <w:right w:val="none" w:sz="0" w:space="0" w:color="auto"/>
      </w:divBdr>
      <w:divsChild>
        <w:div w:id="163788332">
          <w:marLeft w:val="0"/>
          <w:marRight w:val="0"/>
          <w:marTop w:val="0"/>
          <w:marBottom w:val="0"/>
          <w:divBdr>
            <w:top w:val="none" w:sz="0" w:space="0" w:color="auto"/>
            <w:left w:val="none" w:sz="0" w:space="0" w:color="auto"/>
            <w:bottom w:val="none" w:sz="0" w:space="0" w:color="auto"/>
            <w:right w:val="none" w:sz="0" w:space="0" w:color="auto"/>
          </w:divBdr>
        </w:div>
      </w:divsChild>
    </w:div>
    <w:div w:id="1535649980">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 w:id="204782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mi-pi@ergane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pi@erganeo.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nnect@erganeo.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0B3D7-95B9-4FF4-81CC-AFC5B520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3A7A8EDB</Template>
  <TotalTime>1</TotalTime>
  <Pages>12</Pages>
  <Words>2340</Words>
  <Characters>12876</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NECKER</Company>
  <LinksUpToDate>false</LinksUpToDate>
  <CharactersWithSpaces>15186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Adeline GUAIS-VERGNE</dc:creator>
  <cp:lastModifiedBy>BEN AISSA Inès</cp:lastModifiedBy>
  <cp:revision>2</cp:revision>
  <dcterms:created xsi:type="dcterms:W3CDTF">2020-10-14T13:28:00Z</dcterms:created>
  <dcterms:modified xsi:type="dcterms:W3CDTF">2020-10-14T13:28:00Z</dcterms:modified>
</cp:coreProperties>
</file>